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567"/>
        <w:gridCol w:w="6521"/>
        <w:gridCol w:w="1178"/>
      </w:tblGrid>
      <w:tr w14:paraId="5208B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8828" w:type="dxa"/>
            <w:gridSpan w:val="4"/>
            <w:shd w:val="clear" w:color="auto" w:fill="800000"/>
          </w:tcPr>
          <w:p w14:paraId="580F8687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bookmarkStart w:id="0" w:name="_GoBack"/>
            <w:bookmarkEnd w:id="0"/>
            <w:r>
              <w:rPr>
                <w:rFonts w:ascii="Arial Narrow" w:hAnsi="Arial Narrow" w:cstheme="minorHAnsi"/>
                <w:b/>
                <w:bCs/>
              </w:rPr>
              <w:t>SOLICITUDES DE ACCESO A LA INFORMACIÓN PÚBLICA PRESENTADAS ANTE LA UNIDAD DE TRANSPARENCIA DE LA ASEBC EN EL PERÍODO QUE COMPRENDE DEL</w:t>
            </w:r>
          </w:p>
          <w:p w14:paraId="401799FE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01 DE ENERO AL 31 DE MARZO DE 2024</w:t>
            </w:r>
          </w:p>
        </w:tc>
      </w:tr>
      <w:tr w14:paraId="7F3B3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62FCA517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60BD23E5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1212FDE1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Número de solicitudes de acceso a la información pública </w:t>
            </w:r>
          </w:p>
          <w:p w14:paraId="768C4708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1 de enero al 31 de marzo de 2024</w:t>
            </w:r>
          </w:p>
        </w:tc>
        <w:tc>
          <w:tcPr>
            <w:tcW w:w="1178" w:type="dxa"/>
          </w:tcPr>
          <w:p w14:paraId="73E72A32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41</w:t>
            </w:r>
          </w:p>
        </w:tc>
      </w:tr>
      <w:tr w14:paraId="4B3A5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369EB0AB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1800E36E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1A6E59DC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Número de solicitudes de Derechos ARCO </w:t>
            </w:r>
          </w:p>
          <w:p w14:paraId="5D8E89E6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1 de enero al 31 de marzo de 2024</w:t>
            </w:r>
          </w:p>
        </w:tc>
        <w:tc>
          <w:tcPr>
            <w:tcW w:w="1178" w:type="dxa"/>
          </w:tcPr>
          <w:p w14:paraId="3C90CAD4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2</w:t>
            </w:r>
          </w:p>
        </w:tc>
      </w:tr>
      <w:tr w14:paraId="0DE7A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25D654A9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1149CD5D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6DCE4" w:themeFill="text2" w:themeFillTint="33"/>
          </w:tcPr>
          <w:p w14:paraId="789E16F8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SOLICITUDES RECIBIDAS</w:t>
            </w:r>
          </w:p>
        </w:tc>
        <w:tc>
          <w:tcPr>
            <w:tcW w:w="1178" w:type="dxa"/>
            <w:shd w:val="clear" w:color="auto" w:fill="D6DCE4" w:themeFill="text2" w:themeFillTint="33"/>
          </w:tcPr>
          <w:p w14:paraId="2BF0C71E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43</w:t>
            </w:r>
          </w:p>
        </w:tc>
      </w:tr>
      <w:tr w14:paraId="2FDC9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E28B3AA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10565656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3F903B5A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6ADD8E0A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2A4C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61A6A75C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6DFD4F16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3C0998D4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Sentido de la respuesta otorgada</w:t>
            </w:r>
          </w:p>
          <w:p w14:paraId="3FB72D8E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1 de enero al 31 de marzo de 2024</w:t>
            </w:r>
          </w:p>
        </w:tc>
        <w:tc>
          <w:tcPr>
            <w:tcW w:w="1178" w:type="dxa"/>
          </w:tcPr>
          <w:p w14:paraId="35939790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2D6EF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95BF77D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05CC0B68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4A70794A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Afirmativa</w:t>
            </w:r>
          </w:p>
        </w:tc>
        <w:tc>
          <w:tcPr>
            <w:tcW w:w="1178" w:type="dxa"/>
          </w:tcPr>
          <w:p w14:paraId="7E0A69B4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27</w:t>
            </w:r>
          </w:p>
        </w:tc>
      </w:tr>
      <w:tr w14:paraId="7DD71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2F6AB2E8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3B8632DB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4C3E8319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AFIRMATIVAS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3D451D45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27</w:t>
            </w:r>
          </w:p>
        </w:tc>
      </w:tr>
      <w:tr w14:paraId="1FB3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910E34A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0A1D7EE0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30476E05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0B0CB49B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09B31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C6C62D3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7499BC76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1817B947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No competencia</w:t>
            </w:r>
          </w:p>
        </w:tc>
        <w:tc>
          <w:tcPr>
            <w:tcW w:w="1178" w:type="dxa"/>
          </w:tcPr>
          <w:p w14:paraId="1EC1503C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10</w:t>
            </w:r>
          </w:p>
        </w:tc>
      </w:tr>
      <w:tr w14:paraId="3FAAF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C8EABC2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52FC1086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136D5419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NO COMPETENCIA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6AAFFB02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bCs/>
              </w:rPr>
              <w:t>10</w:t>
            </w:r>
          </w:p>
        </w:tc>
      </w:tr>
      <w:tr w14:paraId="6D352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586BB91E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25F5B86B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25813BC9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582EA7A2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57B97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0C5F18D8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48FC019C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0824F8CB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No interpuesta</w:t>
            </w:r>
          </w:p>
        </w:tc>
        <w:tc>
          <w:tcPr>
            <w:tcW w:w="1178" w:type="dxa"/>
          </w:tcPr>
          <w:p w14:paraId="674B31B3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5</w:t>
            </w:r>
          </w:p>
        </w:tc>
      </w:tr>
      <w:tr w14:paraId="7AF73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03A8FB1A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247AC0FC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6CE62F59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NO INTERPUESTA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4FBDAE7B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5</w:t>
            </w:r>
          </w:p>
        </w:tc>
      </w:tr>
      <w:tr w14:paraId="642F6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3C8F779C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2C196541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4E322CFC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73A77876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7C7EA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2F5A3960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73153CC4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0155180F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Afirmativa Parcial</w:t>
            </w:r>
          </w:p>
        </w:tc>
        <w:tc>
          <w:tcPr>
            <w:tcW w:w="1178" w:type="dxa"/>
          </w:tcPr>
          <w:p w14:paraId="090BAFA6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1</w:t>
            </w:r>
          </w:p>
        </w:tc>
      </w:tr>
      <w:tr w14:paraId="1D244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0A431617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50D2E7DC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21086E15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AFIRMATIVA PARCIAL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18DAF20B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1</w:t>
            </w:r>
          </w:p>
        </w:tc>
      </w:tr>
      <w:tr w14:paraId="25232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2F45A393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1C604627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53F2518F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6651D5EB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67538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5851EDD0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6F8A9277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064C37CE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Negativa</w:t>
            </w:r>
          </w:p>
        </w:tc>
        <w:tc>
          <w:tcPr>
            <w:tcW w:w="1178" w:type="dxa"/>
          </w:tcPr>
          <w:p w14:paraId="1DDD0E99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0</w:t>
            </w:r>
          </w:p>
        </w:tc>
      </w:tr>
      <w:tr w14:paraId="4D578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27682A22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3E940D42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5D1D5C0B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NEGATIVAS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47366A46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0</w:t>
            </w:r>
          </w:p>
        </w:tc>
      </w:tr>
      <w:tr w14:paraId="4367A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63D16284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5A7814BE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06B0C7C2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030705E3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1BE1A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2A69DE5E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0FB4042A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68C26378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Inexistencia de la información</w:t>
            </w:r>
          </w:p>
        </w:tc>
        <w:tc>
          <w:tcPr>
            <w:tcW w:w="1178" w:type="dxa"/>
          </w:tcPr>
          <w:p w14:paraId="31E9B712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0</w:t>
            </w:r>
          </w:p>
        </w:tc>
      </w:tr>
      <w:tr w14:paraId="5776F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0949A338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4FCE122A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05EDE43E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INEXISTENCIA DE INFORMACIÓN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52689BC1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0</w:t>
            </w:r>
          </w:p>
        </w:tc>
      </w:tr>
      <w:tr w14:paraId="56AC7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6AF7DB4F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38FC09FA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75101101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365B3357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111E9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1983072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2C35E65F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32CBD52A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Reservada/Reservada parcial</w:t>
            </w:r>
          </w:p>
        </w:tc>
        <w:tc>
          <w:tcPr>
            <w:tcW w:w="1178" w:type="dxa"/>
          </w:tcPr>
          <w:p w14:paraId="1B0838AB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0</w:t>
            </w:r>
          </w:p>
        </w:tc>
      </w:tr>
      <w:tr w14:paraId="32868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19F291FC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482449BC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  <w:shd w:val="clear" w:color="auto" w:fill="D8D8D8" w:themeFill="background1" w:themeFillShade="D9"/>
          </w:tcPr>
          <w:p w14:paraId="4D3C2EF2">
            <w:pPr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TOTAL RESERVADA /RESERVADA PARCIAL</w:t>
            </w:r>
          </w:p>
        </w:tc>
        <w:tc>
          <w:tcPr>
            <w:tcW w:w="1178" w:type="dxa"/>
            <w:shd w:val="clear" w:color="auto" w:fill="D8D8D8" w:themeFill="background1" w:themeFillShade="D9"/>
          </w:tcPr>
          <w:p w14:paraId="58864567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0</w:t>
            </w:r>
          </w:p>
        </w:tc>
      </w:tr>
      <w:tr w14:paraId="47508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36B53E59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07FE2171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5742F0D6">
            <w:pPr>
              <w:rPr>
                <w:rFonts w:ascii="Arial Narrow" w:hAnsi="Arial Narrow" w:cstheme="minorHAnsi"/>
              </w:rPr>
            </w:pPr>
          </w:p>
        </w:tc>
        <w:tc>
          <w:tcPr>
            <w:tcW w:w="1178" w:type="dxa"/>
          </w:tcPr>
          <w:p w14:paraId="457BDAA6">
            <w:pPr>
              <w:jc w:val="center"/>
              <w:rPr>
                <w:rFonts w:ascii="Arial Narrow" w:hAnsi="Arial Narrow" w:cstheme="minorHAnsi"/>
              </w:rPr>
            </w:pPr>
          </w:p>
        </w:tc>
      </w:tr>
      <w:tr w14:paraId="427E4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75574C12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03D04B90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6B63E793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Incidencias del sistema</w:t>
            </w:r>
          </w:p>
        </w:tc>
        <w:tc>
          <w:tcPr>
            <w:tcW w:w="1178" w:type="dxa"/>
          </w:tcPr>
          <w:p w14:paraId="71F6C945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0</w:t>
            </w:r>
          </w:p>
        </w:tc>
      </w:tr>
      <w:tr w14:paraId="23BFB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68561C97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6D5E82A8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0CD81C16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Número de solicitudes pendientes de otorgar respuesta</w:t>
            </w:r>
          </w:p>
        </w:tc>
        <w:tc>
          <w:tcPr>
            <w:tcW w:w="1178" w:type="dxa"/>
          </w:tcPr>
          <w:p w14:paraId="4B422588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0</w:t>
            </w:r>
          </w:p>
        </w:tc>
      </w:tr>
      <w:tr w14:paraId="4B84D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3965B747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3A1AA2D0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483362BB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Número de impugnaciones a respuestas otorgadas</w:t>
            </w:r>
          </w:p>
        </w:tc>
        <w:tc>
          <w:tcPr>
            <w:tcW w:w="1178" w:type="dxa"/>
          </w:tcPr>
          <w:p w14:paraId="6F98F4D1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2</w:t>
            </w:r>
          </w:p>
        </w:tc>
      </w:tr>
      <w:tr w14:paraId="4E0BF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shd w:val="clear" w:color="auto" w:fill="800000"/>
          </w:tcPr>
          <w:p w14:paraId="05F61156">
            <w:pPr>
              <w:rPr>
                <w:rFonts w:ascii="Arial Narrow" w:hAnsi="Arial Narrow" w:cstheme="minorHAnsi"/>
              </w:rPr>
            </w:pPr>
          </w:p>
        </w:tc>
        <w:tc>
          <w:tcPr>
            <w:tcW w:w="567" w:type="dxa"/>
            <w:shd w:val="clear" w:color="auto" w:fill="A5A5A5" w:themeFill="background1" w:themeFillShade="A6"/>
          </w:tcPr>
          <w:p w14:paraId="7020DC27">
            <w:pPr>
              <w:rPr>
                <w:rFonts w:ascii="Arial Narrow" w:hAnsi="Arial Narrow" w:cstheme="minorHAnsi"/>
              </w:rPr>
            </w:pPr>
          </w:p>
        </w:tc>
        <w:tc>
          <w:tcPr>
            <w:tcW w:w="6521" w:type="dxa"/>
          </w:tcPr>
          <w:p w14:paraId="12CB13D3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Promedio de días hábiles requeridos para otorgar respuesta</w:t>
            </w:r>
          </w:p>
        </w:tc>
        <w:tc>
          <w:tcPr>
            <w:tcW w:w="1178" w:type="dxa"/>
          </w:tcPr>
          <w:p w14:paraId="7A342A6F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3</w:t>
            </w:r>
          </w:p>
        </w:tc>
      </w:tr>
    </w:tbl>
    <w:p w14:paraId="2A9BE028"/>
    <w:p w14:paraId="470523DA">
      <w:r>
        <w:br w:type="page"/>
      </w:r>
    </w:p>
    <w:p w14:paraId="635CD522"/>
    <w:tbl>
      <w:tblPr>
        <w:tblStyle w:val="14"/>
        <w:tblW w:w="0" w:type="auto"/>
        <w:tblInd w:w="5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"/>
        <w:gridCol w:w="512"/>
        <w:gridCol w:w="868"/>
        <w:gridCol w:w="1072"/>
        <w:gridCol w:w="1045"/>
        <w:gridCol w:w="2056"/>
        <w:gridCol w:w="1135"/>
        <w:gridCol w:w="1639"/>
      </w:tblGrid>
      <w:tr w14:paraId="06684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8834" w:type="dxa"/>
            <w:gridSpan w:val="8"/>
            <w:shd w:val="clear" w:color="auto" w:fill="800000"/>
          </w:tcPr>
          <w:p w14:paraId="0D3B3F54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</w:p>
          <w:p w14:paraId="0BD0FB72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>RECURSOS DE REVISIÓN / DENUNCIAS PÚBLICAS</w:t>
            </w:r>
          </w:p>
        </w:tc>
      </w:tr>
      <w:tr w14:paraId="1D60B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gridSpan w:val="3"/>
            <w:shd w:val="clear" w:color="auto" w:fill="800000"/>
          </w:tcPr>
          <w:p w14:paraId="44F98690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1072" w:type="dxa"/>
            <w:shd w:val="clear" w:color="auto" w:fill="800000"/>
          </w:tcPr>
          <w:p w14:paraId="4729C7B3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</w:p>
          <w:p w14:paraId="3E770D55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>EXPEDIENTE</w:t>
            </w:r>
          </w:p>
        </w:tc>
        <w:tc>
          <w:tcPr>
            <w:tcW w:w="1045" w:type="dxa"/>
            <w:shd w:val="clear" w:color="auto" w:fill="800000"/>
          </w:tcPr>
          <w:p w14:paraId="01A76C68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 xml:space="preserve">FECHA </w:t>
            </w:r>
          </w:p>
          <w:p w14:paraId="3243A8D3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>NOTIFICACIÓN</w:t>
            </w:r>
          </w:p>
        </w:tc>
        <w:tc>
          <w:tcPr>
            <w:tcW w:w="2056" w:type="dxa"/>
            <w:shd w:val="clear" w:color="auto" w:fill="800000"/>
          </w:tcPr>
          <w:p w14:paraId="4DD2415A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>MATERIA DEL RECURSO O DENUNCIA</w:t>
            </w:r>
          </w:p>
        </w:tc>
        <w:tc>
          <w:tcPr>
            <w:tcW w:w="1135" w:type="dxa"/>
            <w:shd w:val="clear" w:color="auto" w:fill="800000"/>
          </w:tcPr>
          <w:p w14:paraId="0D7A460F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</w:p>
          <w:p w14:paraId="303549BB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>CONTESTACIÓN</w:t>
            </w:r>
          </w:p>
        </w:tc>
        <w:tc>
          <w:tcPr>
            <w:tcW w:w="1639" w:type="dxa"/>
            <w:shd w:val="clear" w:color="auto" w:fill="800000"/>
          </w:tcPr>
          <w:p w14:paraId="1C947B80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</w:p>
          <w:p w14:paraId="06EEF151">
            <w:pPr>
              <w:jc w:val="center"/>
              <w:rPr>
                <w:rFonts w:ascii="Arial Narrow" w:hAnsi="Arial Narrow" w:cstheme="minorHAnsi"/>
                <w:b/>
                <w:bCs/>
                <w:sz w:val="14"/>
                <w:szCs w:val="14"/>
              </w:rPr>
            </w:pPr>
            <w:r>
              <w:rPr>
                <w:rFonts w:ascii="Arial Narrow" w:hAnsi="Arial Narrow" w:cstheme="minorHAnsi"/>
                <w:b/>
                <w:bCs/>
                <w:sz w:val="14"/>
                <w:szCs w:val="14"/>
              </w:rPr>
              <w:t>OBSERVACIONES</w:t>
            </w:r>
          </w:p>
        </w:tc>
      </w:tr>
      <w:tr w14:paraId="74885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" w:type="dxa"/>
            <w:shd w:val="clear" w:color="auto" w:fill="800000"/>
          </w:tcPr>
          <w:p w14:paraId="76F94BAE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7F7F7F" w:themeFill="background1" w:themeFillShade="80"/>
          </w:tcPr>
          <w:p w14:paraId="10F0D87B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68" w:type="dxa"/>
          </w:tcPr>
          <w:p w14:paraId="3BBA817C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Recurso de revisión</w:t>
            </w:r>
          </w:p>
        </w:tc>
        <w:tc>
          <w:tcPr>
            <w:tcW w:w="1072" w:type="dxa"/>
          </w:tcPr>
          <w:p w14:paraId="53673FB2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RR/1063/2023</w:t>
            </w:r>
          </w:p>
        </w:tc>
        <w:tc>
          <w:tcPr>
            <w:tcW w:w="1045" w:type="dxa"/>
          </w:tcPr>
          <w:p w14:paraId="65BAA160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15/01/2024</w:t>
            </w:r>
          </w:p>
        </w:tc>
        <w:tc>
          <w:tcPr>
            <w:tcW w:w="2056" w:type="dxa"/>
          </w:tcPr>
          <w:p w14:paraId="0CADD3B2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CONTRA RESPUESTA OTORGADA A SOLICITUD CON NO. DE FOLIO 020058123000079 PNT</w:t>
            </w:r>
          </w:p>
        </w:tc>
        <w:tc>
          <w:tcPr>
            <w:tcW w:w="1135" w:type="dxa"/>
          </w:tcPr>
          <w:p w14:paraId="480AD50F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TIT/092/2024</w:t>
            </w:r>
          </w:p>
          <w:p w14:paraId="2ABCB40E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24/01/2024</w:t>
            </w:r>
          </w:p>
        </w:tc>
        <w:tc>
          <w:tcPr>
            <w:tcW w:w="1639" w:type="dxa"/>
          </w:tcPr>
          <w:p w14:paraId="5DA5600E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Se emite Contestación al Recurso Interpuesto</w:t>
            </w:r>
          </w:p>
        </w:tc>
      </w:tr>
      <w:tr w14:paraId="3A7FD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" w:type="dxa"/>
            <w:shd w:val="clear" w:color="auto" w:fill="800000"/>
          </w:tcPr>
          <w:p w14:paraId="2E9BF47D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7F7F7F" w:themeFill="background1" w:themeFillShade="80"/>
          </w:tcPr>
          <w:p w14:paraId="4FA7341E">
            <w:pPr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68" w:type="dxa"/>
          </w:tcPr>
          <w:p w14:paraId="744DAF04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Denuncia</w:t>
            </w:r>
          </w:p>
        </w:tc>
        <w:tc>
          <w:tcPr>
            <w:tcW w:w="1072" w:type="dxa"/>
          </w:tcPr>
          <w:p w14:paraId="1654A54B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DEN/161/2023</w:t>
            </w:r>
          </w:p>
        </w:tc>
        <w:tc>
          <w:tcPr>
            <w:tcW w:w="1045" w:type="dxa"/>
          </w:tcPr>
          <w:p w14:paraId="29F1C6C1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19/01/2024</w:t>
            </w:r>
          </w:p>
        </w:tc>
        <w:tc>
          <w:tcPr>
            <w:tcW w:w="2056" w:type="dxa"/>
          </w:tcPr>
          <w:p w14:paraId="0BD82F62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INCUMPLIMIENTO DE OBLIGACIONES FRACC. VIII, ART. 81</w:t>
            </w:r>
          </w:p>
        </w:tc>
        <w:tc>
          <w:tcPr>
            <w:tcW w:w="1135" w:type="dxa"/>
          </w:tcPr>
          <w:p w14:paraId="27942DC4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TIT/091/2004</w:t>
            </w:r>
          </w:p>
        </w:tc>
        <w:tc>
          <w:tcPr>
            <w:tcW w:w="1639" w:type="dxa"/>
          </w:tcPr>
          <w:p w14:paraId="5AB05A54">
            <w:pPr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>Se tiene a la ASEBC por cumplida con la obligación de actualizar la información pública de las obligaciones de transparencia.</w:t>
            </w:r>
          </w:p>
        </w:tc>
      </w:tr>
    </w:tbl>
    <w:p w14:paraId="53AD3284">
      <w:pPr>
        <w:rPr>
          <w:sz w:val="16"/>
          <w:szCs w:val="16"/>
        </w:rPr>
      </w:pPr>
    </w:p>
    <w:p w14:paraId="51D32C24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Se hace la aclaración que los recursos de revisión presentados durante el trimestre que se reporta, son respecto de solicitudes de acceso a la información del 2023.</w:t>
      </w:r>
    </w:p>
    <w:p w14:paraId="740460C7"/>
    <w:sectPr>
      <w:headerReference r:id="rId4" w:type="first"/>
      <w:headerReference r:id="rId3" w:type="default"/>
      <w:pgSz w:w="12240" w:h="15840"/>
      <w:pgMar w:top="2381" w:right="1151" w:bottom="1418" w:left="1151" w:header="432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B1A057">
    <w:pPr>
      <w:pStyle w:val="10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rFonts w:ascii="Arial" w:hAnsi="Arial" w:cs="Arial"/>
        <w:sz w:val="20"/>
        <w:szCs w:val="20"/>
        <w:lang w:val="zh-CN" w:eastAsia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2797810</wp:posOffset>
              </wp:positionH>
              <wp:positionV relativeFrom="paragraph">
                <wp:posOffset>-262255</wp:posOffset>
              </wp:positionV>
              <wp:extent cx="4236085" cy="9902825"/>
              <wp:effectExtent l="0" t="0" r="0" b="3175"/>
              <wp:wrapNone/>
              <wp:docPr id="34" name="Grupo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6085" cy="9902825"/>
                        <a:chOff x="0" y="0"/>
                        <a:chExt cx="4235910" cy="9902630"/>
                      </a:xfrm>
                    </wpg:grpSpPr>
                    <wpg:grpSp>
                      <wpg:cNvPr id="35" name="Grupo 35"/>
                      <wpg:cNvGrpSpPr/>
                      <wpg:grpSpPr>
                        <a:xfrm>
                          <a:off x="2304332" y="0"/>
                          <a:ext cx="1931578" cy="9902630"/>
                          <a:chOff x="2304332" y="0"/>
                          <a:chExt cx="1931578" cy="9902630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 rot="10800000">
                            <a:off x="3982873" y="0"/>
                            <a:ext cx="253037" cy="930094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9000">
                                <a:srgbClr val="C6A96A"/>
                              </a:gs>
                              <a:gs pos="39000">
                                <a:srgbClr val="64171A"/>
                              </a:gs>
                              <a:gs pos="100000">
                                <a:srgbClr val="64171A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7" name="Grupo 37"/>
                        <wpg:cNvGrpSpPr/>
                        <wpg:grpSpPr>
                          <a:xfrm>
                            <a:off x="2304332" y="9289855"/>
                            <a:ext cx="1824447" cy="612775"/>
                            <a:chOff x="2304332" y="9289855"/>
                            <a:chExt cx="1824447" cy="612775"/>
                          </a:xfrm>
                        </wpg:grpSpPr>
                        <wpg:grpSp>
                          <wpg:cNvPr id="38" name="Grupo 38"/>
                          <wpg:cNvGrpSpPr/>
                          <wpg:grpSpPr>
                            <a:xfrm>
                              <a:off x="2416527" y="9289855"/>
                              <a:ext cx="1712252" cy="612775"/>
                              <a:chOff x="2416527" y="9289855"/>
                              <a:chExt cx="1712252" cy="612775"/>
                            </a:xfrm>
                          </wpg:grpSpPr>
                          <wpg:grpSp>
                            <wpg:cNvPr id="39" name="Grupo 39"/>
                            <wpg:cNvGrpSpPr/>
                            <wpg:grpSpPr>
                              <a:xfrm>
                                <a:off x="3527271" y="9289855"/>
                                <a:ext cx="601508" cy="612775"/>
                                <a:chOff x="3527271" y="9289855"/>
                                <a:chExt cx="60198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Imagen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21" t="11002" r="21664" b="557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7271" y="9289855"/>
                                  <a:ext cx="601980" cy="612775"/>
                                </a:xfrm>
                                <a:prstGeom prst="round1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n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947" y="9525991"/>
                                  <a:ext cx="311150" cy="130810"/>
                                </a:xfrm>
                                <a:prstGeom prst="round1Rect">
                                  <a:avLst>
                                    <a:gd name="adj" fmla="val 0"/>
                                  </a:avLst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62" name="Grupo 62"/>
                            <wpg:cNvGrpSpPr/>
                            <wpg:grpSpPr>
                              <a:xfrm>
                                <a:off x="2416527" y="9604005"/>
                                <a:ext cx="949190" cy="163830"/>
                                <a:chOff x="2416528" y="9604005"/>
                                <a:chExt cx="1933828" cy="334483"/>
                              </a:xfrm>
                            </wpg:grpSpPr>
                            <wpg:grpSp>
                              <wpg:cNvPr id="63" name="Grupo 63"/>
                              <wpg:cNvGrpSpPr/>
                              <wpg:grpSpPr>
                                <a:xfrm>
                                  <a:off x="2416528" y="9604005"/>
                                  <a:ext cx="1126124" cy="326639"/>
                                  <a:chOff x="2416528" y="9604005"/>
                                  <a:chExt cx="1126124" cy="3266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" name="Imagen 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0" t="12630" r="51713" b="115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16528" y="9604005"/>
                                    <a:ext cx="335547" cy="32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Imagen 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853" t="11423" r="5685" b="148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20255" y="9608248"/>
                                    <a:ext cx="322397" cy="322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66" name="Grupo 66"/>
                              <wpg:cNvGrpSpPr/>
                              <wpg:grpSpPr>
                                <a:xfrm>
                                  <a:off x="4013889" y="9610839"/>
                                  <a:ext cx="336467" cy="327649"/>
                                  <a:chOff x="4013889" y="9610839"/>
                                  <a:chExt cx="4931852" cy="4802624"/>
                                </a:xfrm>
                                <a:solidFill>
                                  <a:srgbClr val="C6A96A"/>
                                </a:solidFill>
                              </wpg:grpSpPr>
                              <wps:wsp>
                                <wps:cNvPr id="67" name="Anillo 29"/>
                                <wps:cNvSpPr/>
                                <wps:spPr>
                                  <a:xfrm rot="16200000">
                                    <a:off x="4953543" y="10399227"/>
                                    <a:ext cx="3092610" cy="2325235"/>
                                  </a:xfrm>
                                  <a:custGeom>
                                    <a:avLst/>
                                    <a:gdLst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971909" h="2851181">
                                        <a:moveTo>
                                          <a:pt x="0" y="1400198"/>
                                        </a:moveTo>
                                        <a:cubicBezTo>
                                          <a:pt x="-5" y="1235169"/>
                                          <a:pt x="2047867" y="-4220"/>
                                          <a:pt x="2709852" y="11"/>
                                        </a:cubicBezTo>
                                        <a:cubicBezTo>
                                          <a:pt x="3371837" y="4242"/>
                                          <a:pt x="3971909" y="638263"/>
                                          <a:pt x="3971909" y="1425586"/>
                                        </a:cubicBezTo>
                                        <a:cubicBezTo>
                                          <a:pt x="3971909" y="2212909"/>
                                          <a:pt x="3371837" y="2855392"/>
                                          <a:pt x="2709852" y="2851161"/>
                                        </a:cubicBezTo>
                                        <a:cubicBezTo>
                                          <a:pt x="2047867" y="2846930"/>
                                          <a:pt x="5" y="1565227"/>
                                          <a:pt x="0" y="1400198"/>
                                        </a:cubicBezTo>
                                        <a:close/>
                                        <a:moveTo>
                                          <a:pt x="1982785" y="1402576"/>
                                        </a:moveTo>
                                        <a:cubicBezTo>
                                          <a:pt x="1992443" y="1908857"/>
                                          <a:pt x="2406907" y="2125416"/>
                                          <a:pt x="2673341" y="2126473"/>
                                        </a:cubicBezTo>
                                        <a:cubicBezTo>
                                          <a:pt x="2939775" y="2127530"/>
                                          <a:pt x="3350408" y="1871546"/>
                                          <a:pt x="3338501" y="1408918"/>
                                        </a:cubicBezTo>
                                        <a:cubicBezTo>
                                          <a:pt x="3338501" y="970102"/>
                                          <a:pt x="2912785" y="732908"/>
                                          <a:pt x="2686832" y="731851"/>
                                        </a:cubicBezTo>
                                        <a:cubicBezTo>
                                          <a:pt x="2460879" y="730794"/>
                                          <a:pt x="1973127" y="896295"/>
                                          <a:pt x="1982785" y="14025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8" name="Elipse 28"/>
                                <wps:cNvSpPr/>
                                <wps:spPr>
                                  <a:xfrm>
                                    <a:off x="5138485" y="12888417"/>
                                    <a:ext cx="2661513" cy="1060540"/>
                                  </a:xfrm>
                                  <a:custGeom>
                                    <a:avLst/>
                                    <a:gdLst>
                                      <a:gd name="connsiteX0" fmla="*/ 7 w 3263522"/>
                                      <a:gd name="connsiteY0" fmla="*/ 659811 h 1362076"/>
                                      <a:gd name="connsiteX1" fmla="*/ 1104907 w 3263522"/>
                                      <a:gd name="connsiteY1" fmla="*/ 0 h 1362076"/>
                                      <a:gd name="connsiteX2" fmla="*/ 1343031 w 3263522"/>
                                      <a:gd name="connsiteY2" fmla="*/ 273049 h 1362076"/>
                                      <a:gd name="connsiteX3" fmla="*/ 1611127 w 3263522"/>
                                      <a:gd name="connsiteY3" fmla="*/ 951321 h 1362076"/>
                                      <a:gd name="connsiteX4" fmla="*/ 1914531 w 3263522"/>
                                      <a:gd name="connsiteY4" fmla="*/ 282574 h 1362076"/>
                                      <a:gd name="connsiteX5" fmla="*/ 2165356 w 3263522"/>
                                      <a:gd name="connsiteY5" fmla="*/ 6350 h 1362076"/>
                                      <a:gd name="connsiteX6" fmla="*/ 3263522 w 3263522"/>
                                      <a:gd name="connsiteY6" fmla="*/ 662986 h 1362076"/>
                                      <a:gd name="connsiteX7" fmla="*/ 1617477 w 3263522"/>
                                      <a:gd name="connsiteY7" fmla="*/ 1362076 h 1362076"/>
                                      <a:gd name="connsiteX8" fmla="*/ 7 w 3263522"/>
                                      <a:gd name="connsiteY8" fmla="*/ 659811 h 13620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263522" h="1362076">
                                        <a:moveTo>
                                          <a:pt x="7" y="659811"/>
                                        </a:moveTo>
                                        <a:cubicBezTo>
                                          <a:pt x="-2871" y="166098"/>
                                          <a:pt x="941691" y="40315"/>
                                          <a:pt x="1104907" y="0"/>
                                        </a:cubicBezTo>
                                        <a:lnTo>
                                          <a:pt x="1343031" y="273049"/>
                                        </a:lnTo>
                                        <a:cubicBezTo>
                                          <a:pt x="724138" y="397207"/>
                                          <a:pt x="807852" y="952909"/>
                                          <a:pt x="1611127" y="951321"/>
                                        </a:cubicBezTo>
                                        <a:cubicBezTo>
                                          <a:pt x="2414402" y="949733"/>
                                          <a:pt x="2611147" y="453298"/>
                                          <a:pt x="1914531" y="282574"/>
                                        </a:cubicBezTo>
                                        <a:lnTo>
                                          <a:pt x="2165356" y="6350"/>
                                        </a:lnTo>
                                        <a:cubicBezTo>
                                          <a:pt x="2474622" y="62540"/>
                                          <a:pt x="3238419" y="142286"/>
                                          <a:pt x="3263522" y="662986"/>
                                        </a:cubicBezTo>
                                        <a:cubicBezTo>
                                          <a:pt x="3215601" y="1145586"/>
                                          <a:pt x="2161396" y="1362605"/>
                                          <a:pt x="1617477" y="1362076"/>
                                        </a:cubicBezTo>
                                        <a:cubicBezTo>
                                          <a:pt x="1073558" y="1361547"/>
                                          <a:pt x="2885" y="1153524"/>
                                          <a:pt x="7" y="6598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69" name="Anillo 69"/>
                                <wps:cNvSpPr/>
                                <wps:spPr>
                                  <a:xfrm>
                                    <a:off x="4013889" y="9610839"/>
                                    <a:ext cx="4931852" cy="4802624"/>
                                  </a:xfrm>
                                  <a:prstGeom prst="donut">
                                    <a:avLst>
                                      <a:gd name="adj" fmla="val 3343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70" name="Cuadro de texto 59"/>
                          <wps:cNvSpPr txBox="1"/>
                          <wps:spPr>
                            <a:xfrm>
                              <a:off x="2304332" y="9317904"/>
                              <a:ext cx="1206111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594C8F">
                                <w:pP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zh-C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zh-CN"/>
                                  </w:rPr>
                                  <w:t>www.asebc.gob.mx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grpSp>
                    <wps:wsp>
                      <wps:cNvPr id="7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9308542"/>
                          <a:ext cx="747630" cy="265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848D93">
                            <w:pPr>
                              <w:jc w:val="center"/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8CA2139">
                            <w:pPr>
                              <w:jc w:val="center"/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0.3pt;margin-top:-20.65pt;height:779.75pt;width:333.55pt;z-index:251662336;mso-width-relative:page;mso-height-relative:page;" coordsize="4235910,9902630" o:gfxdata="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">
              <o:lock v:ext="edit" aspectratio="f"/>
              <v:group id="_x0000_s1026" o:spid="_x0000_s1026" o:spt="203" style="position:absolute;left:2304332;top:0;height:9902630;width:1931578;" coordorigin="2304332,0" coordsize="1931578,990263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<o:lock v:ext="edit" aspectratio="f"/>
                <v:rect id="_x0000_s1026" o:spid="_x0000_s1026" o:spt="1" style="position:absolute;left:3982873;top:0;height:9300949;width:253037;rotation:11796480f;v-text-anchor:middle;" fillcolor="#F7FAFD [180]" filled="t" stroked="f" coordsize="21600,21600" o:gfxdata="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Q7hS8AAAA&#10;2wAAAA8AAAAAAAAAAQAgAAAAIgAAAGRycy9kb3ducmV2LnhtbFBLAQIUABQAAAAIAIdO4kAzLwWe&#10;OwAAADkAAAAQAAAAAAAAAAEAIAAAAAsBAABkcnMvc2hhcGV4bWwueG1sUEsFBgAAAAAGAAYAWwEA&#10;ALUDAAAAAA==&#10;">
                  <v:fill type="gradient" on="t" color2="#64171A" colors="0f #F7FAFD;12452f #C6A96A;25559f #64171A;65536f #64171A" focus="100%" focussize="0,0" rotate="t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2304332;top:9289855;height:612775;width:1824447;" coordorigin="2304332,9289855" coordsize="1824447,61277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416527;top:9289855;height:612775;width:1712252;" coordorigin="2416527,9289855" coordsize="1712252,612775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group id="_x0000_s1026" o:spid="_x0000_s1026" o:spt="203" style="position:absolute;left:3527271;top:9289855;height:612775;width:601508;" coordorigin="3527271,9289855" coordsize="601980,612775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75" type="#_x0000_t75" style="position:absolute;left:3527271;top:9289855;height:612775;width:601980;" filled="f" o:preferrelative="t" stroked="f" coordsize="601980,612775" o:gfxdata="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OUNbtwAAANsAAAAP&#10;AAAAAAAAAAEAIAAAACIAAABkcnMvZG93bnJldi54bWxQSwECFAAUAAAACACHTuJAMy8FnjsAAAA5&#10;AAAAEAAAAAAAAAABACAAAAAGAQAAZHJzL3NoYXBleG1sLnhtbFBLBQYAAAAABgAGAFsBAACwAwAA&#10;AAA=&#10;">
                        <v:path o:connectlocs="300990,0;0,306387;300990,612775;601980,306387" o:connectangles="247,164,82,0"/>
                        <v:fill on="f" focussize="0,0"/>
                        <v:stroke on="f"/>
                        <v:imagedata r:id="rId1" cropleft="39270f" croptop="7210f" cropright="14198f" cropbottom="36519f" o:title=""/>
                        <o:lock v:ext="edit" aspectratio="t"/>
                      </v:shape>
                      <v:shape id="_x0000_s1026" o:spid="_x0000_s1026" o:spt="75" type="#_x0000_t75" style="position:absolute;left:3667947;top:9525991;height:130810;width:311150;" filled="f" o:preferrelative="t" stroked="f" coordsize="311150,130810" o:gfxdata="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b/8zugAAANsA&#10;AAAPAAAAAAAAAAEAIAAAACIAAABkcnMvZG93bnJldi54bWxQSwECFAAUAAAACACHTuJAMy8FnjsA&#10;AAA5AAAAEAAAAAAAAAABACAAAAAJAQAAZHJzL3NoYXBleG1sLnhtbFBLBQYAAAAABgAGAFsBAACz&#10;AwAAAAA=&#10;">
                        <v:path o:connectlocs="155575,0;0,65405;155575,130810;311150,65405" o:connectangles="247,164,82,0"/>
                        <v:fill on="f" focussize="0,0"/>
                        <v:stroke on="f"/>
                        <v:imagedata r:id="rId2" o:title=""/>
                        <o:lock v:ext="edit" aspectratio="t"/>
                      </v:shape>
                    </v:group>
                    <v:group id="_x0000_s1026" o:spid="_x0000_s1026" o:spt="203" style="position:absolute;left:2416527;top:9604005;height:163830;width:949190;" coordorigin="2416528,9604005" coordsize="1933828,334483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_x0000_s1026" o:spid="_x0000_s1026" o:spt="203" style="position:absolute;left:2416528;top:9604005;height:326639;width:1126124;" coordorigin="2416528,9604005" coordsize="1126124,326639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75" type="#_x0000_t75" style="position:absolute;left:2416528;top:9604005;height:326639;width:335547;" filled="f" o:preferrelative="t" stroked="f" coordsize="21600,21600" o:gfxdata="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1oob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3" cropleft="2949f" croptop="8277f" cropright="33891f" cropbottom="7598f" o:title=""/>
                          <o:lock v:ext="edit" aspectratio="t"/>
                        </v:shape>
                        <v:shape id="_x0000_s1026" o:spid="_x0000_s1026" o:spt="75" type="#_x0000_t75" style="position:absolute;left:3220255;top:9608248;height:322396;width:322397;" filled="f" o:preferrelative="t" stroked="f" coordsize="21600,21600" o:gfxdata="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vvk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4" cropleft="34638f" croptop="7486f" cropright="3726f" cropbottom="9743f" o:title=""/>
                          <o:lock v:ext="edit" aspectratio="t"/>
                        </v:shape>
                      </v:group>
                      <v:group id="_x0000_s1026" o:spid="_x0000_s1026" o:spt="203" style="position:absolute;left:4013889;top:9610839;height:327649;width:336467;" coordorigin="4013889,9610839" coordsize="4931852,4802624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Anillo 29" o:spid="_x0000_s1026" o:spt="100" style="position:absolute;left:4953543;top:10399227;height:2325235;width:3092610;rotation:-5898240f;v-text-anchor:middle;" filled="t" stroked="f" coordsize="3971909,2851181" o:gfxdata="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Q54rsAAADb&#10;AAAADwAAAAAAAAABACAAAAAiAAAAZHJzL2Rvd25yZXYueG1sUEsBAhQAFAAAAAgAh07iQDMvBZ47&#10;AAAAOQAAABAAAAAAAAAAAQAgAAAACgEAAGRycy9zaGFwZXhtbC54bWxQSwUGAAAAAAYABgBbAQAA&#10;tAMAAAAA&#10;" path="m0,1400198c-5,1235169,2047867,-4220,2709852,11c3371837,4242,3971909,638263,3971909,1425586c3971909,2212909,3371837,2855392,2709852,2851161c2047867,2846930,5,1565227,0,1400198xm1982785,1402576c1992443,1908857,2406907,2125416,2673341,2126473c2939775,2127530,3350408,1871546,3338501,1408918c3338501,970102,2912785,732908,2686832,731851c2460879,730794,1973127,896295,1982785,1402576xe">
                          <v:path o:connectlocs="0,1141909;2109946,8;3092610,1162613;2109946,2325218;0,1141909;1543837,1143848;2081518,1734210;2599425,1149020;2092022,596849;1543837,1143848" o:connectangles="0,0,0,0,0,0,0,0,0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Elipse 28" o:spid="_x0000_s1026" o:spt="100" style="position:absolute;left:5138485;top:12888417;height:1060540;width:2661513;v-text-anchor:middle;" filled="t" stroked="f" coordsize="3263522,1362076" o:gfxdata="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4uJShtwAAANsAAAAP&#10;AAAAAAAAAAEAIAAAACIAAABkcnMvZG93bnJldi54bWxQSwECFAAUAAAACACHTuJAMy8FnjsAAAA5&#10;AAAAEAAAAAAAAAABACAAAAAGAQAAZHJzL3NoYXBleG1sLnhtbFBLBQYAAAAABgAGAFsBAACwAwAA&#10;AAA=&#10;" path="m7,659811c-2871,166098,941691,40315,1104907,0l1343031,273049c724138,397207,807852,952909,1611127,951321c2414402,949733,2611147,453298,1914531,282574l2165356,6350c2474622,62540,3238419,142286,3263522,662986c3215601,1145586,2161396,1362605,1617477,1362076c1073558,1361547,2885,1153524,7,659811xe">
                          <v:path o:connectlocs="5,513742;901089,0;1095287,212601;1313928,740717;1561365,220017;1765921,4944;2661513,516214;1319107,1060540;5,513742" o:connectangles="0,0,0,0,0,0,0,0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_x0000_s1026" o:spid="_x0000_s1026" o:spt="23" type="#_x0000_t23" style="position:absolute;left:4013889;top:9610839;height:4802624;width:4931852;v-text-anchor:middle;" filled="t" stroked="f" coordsize="21600,21600" o:gfxdata="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8vTM74A&#10;AADbAAAADwAAAAAAAAABACAAAAAiAAAAZHJzL2Rvd25yZXYueG1sUEsBAhQAFAAAAAgAh07iQDMv&#10;BZ47AAAAOQAAABAAAAAAAAAAAQAgAAAADQEAAGRycy9zaGFwZXhtbC54bWxQSwUGAAAAAAYABgBb&#10;AQAAtwMAAAAA&#10;" adj="703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  <v:shape id="Cuadro de texto 59" o:spid="_x0000_s1026" o:spt="202" type="#_x0000_t202" style="position:absolute;left:2304332;top:9317904;height:310515;width:1206111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4B594C8F">
                          <w:pPr>
                            <w:rPr>
                              <w:rFonts w:ascii="Arial" w:hAnsi="Arial" w:cs="Arial"/>
                              <w:color w:val="C6A96A"/>
                              <w:sz w:val="18"/>
                              <w:lang w:val="zh-CN"/>
                            </w:rPr>
                          </w:pPr>
                          <w:r>
                            <w:rPr>
                              <w:rFonts w:ascii="Arial" w:hAnsi="Arial" w:cs="Arial"/>
                              <w:color w:val="C6A96A"/>
                              <w:sz w:val="18"/>
                              <w:lang w:val="zh-CN"/>
                            </w:rPr>
                            <w:t>www.asebc.gob.mx</w:t>
                          </w:r>
                        </w:p>
                      </w:txbxContent>
                    </v:textbox>
                  </v:shape>
                </v:group>
              </v:group>
              <v:shape id="Cuadro de texto 2" o:spid="_x0000_s1026" o:spt="202" type="#_x0000_t202" style="position:absolute;left:0;top:9308542;height:265802;width:747630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6848D93">
                      <w:pPr>
                        <w:jc w:val="center"/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instrText xml:space="preserve">PAGE   \* MERGEFORMAT</w:instrTex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8CA2139">
                      <w:pPr>
                        <w:jc w:val="center"/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65AB9EB1">
    <w:pPr>
      <w:pStyle w:val="10"/>
      <w:tabs>
        <w:tab w:val="clear" w:pos="4320"/>
        <w:tab w:val="clear" w:pos="8640"/>
      </w:tabs>
      <w:rPr>
        <w:rFonts w:ascii="Arial" w:hAnsi="Arial" w:cs="Arial"/>
        <w:sz w:val="20"/>
        <w:szCs w:val="20"/>
        <w:lang w:eastAsia="es-MX"/>
      </w:rPr>
    </w:pPr>
    <w:r>
      <w:rPr>
        <w:rFonts w:ascii="Arial" w:hAnsi="Arial" w:cs="Arial"/>
        <w:sz w:val="20"/>
        <w:szCs w:val="20"/>
        <w:lang w:val="zh-CN" w:eastAsia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-80010</wp:posOffset>
              </wp:positionH>
              <wp:positionV relativeFrom="page">
                <wp:posOffset>368935</wp:posOffset>
              </wp:positionV>
              <wp:extent cx="6355715" cy="8199755"/>
              <wp:effectExtent l="0" t="0" r="6985" b="0"/>
              <wp:wrapNone/>
              <wp:docPr id="31" name="Gru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5715" cy="8199755"/>
                        <a:chOff x="0" y="0"/>
                        <a:chExt cx="6355862" cy="8199755"/>
                      </a:xfrm>
                    </wpg:grpSpPr>
                    <pic:pic xmlns:pic="http://schemas.openxmlformats.org/drawingml/2006/picture">
                      <pic:nvPicPr>
                        <pic:cNvPr id="32" name="Imagen 3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330" cy="1007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n 33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8262" y="1828800"/>
                          <a:ext cx="6197600" cy="6370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6.3pt;margin-top:29.05pt;height:645.65pt;width:500.45pt;mso-position-vertical-relative:page;z-index:-251655168;mso-width-relative:page;mso-height-relative:page;" coordsize="6355862,8199755" o:gfxdata="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E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TJ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ZhZTc0ODY1LWM1YzMtNDg2Ny05NGMzLWIzZjUxOTJlNTY1Mzwv&#10;c3RSZWY6aW5zdGFuY2VJRD4KICAgICAgICAgICAgPHN0UmVmOmRvY3VtZW50SUQ+eG1wLmRpZDox&#10;N2M1MzEwNC1iMmJkLWRiNGMtYWRmOC02ZGYyYmFjYWMzNTA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MyYzRkMmFh&#10;LTk3YWEtNGQ0Mi1iZjFmLWI2OGNkZDg5YWY3ZTwvc3RFdnQ6aW5zdGFuY2VJRD4KICAgICAgICAg&#10;ICAgICAgICAgPHN0RXZ0OndoZW4+MjAyMC0wNy0wMVQxNToyNzoxNS0wNzowMDwvc3RFdnQ6d2hl&#10;bj4KICAgICAgICAgICAgICAgICAgPHN0RXZ0OnNvZnR3YXJlQWdlbnQ+QWRvYmUgSWxsdXN0cmF0&#10;b3IgMjQuM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ExNTYzYWU2LTU2YTktNjk0ZC05OTc4&#10;LTQxNTRiY2MzY2M3Mjwvc3RFdnQ6aW5zdGFuY2VJRD4KICAgICAgICAgICAgICAgICAgPHN0RXZ0&#10;OndoZW4+MjAyMC0wNy0wMlQxMTo1NTo0Ny0wNzowMDwvc3RFdnQ6d2hlbj4KICAgICAgICAgICAg&#10;ICAgICAgPHN0RXZ0OnNvZnR3YXJlQWdlbnQ+QWRvYmUgSWxsdXN0cmF0b3IgQ0M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SVJvYmluPC9pbGx1c3RyYXRvcjpDcmVhdG9y&#10;U3ViVG9vbD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">
              <o:lock v:ext="edit" aspectratio="f"/>
              <v:shape id="_x0000_s1026" o:spid="_x0000_s1026" o:spt="75" type="#_x0000_t75" style="position:absolute;left:0;top:0;height:1007745;width:2386330;" filled="f" o:preferrelative="t" stroked="f" coordsize="21600,21600" o:gfxdata="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XMu7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5" o:title=""/>
                <o:lock v:ext="edit" aspectratio="t"/>
              </v:shape>
              <v:shape id="_x0000_s1026" o:spid="_x0000_s1026" o:spt="75" type="#_x0000_t75" style="position:absolute;left:158262;top:1828800;height:6370955;width:6197600;" filled="f" o:preferrelative="t" stroked="f" coordsize="21600,21600" o:gfxdata="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QkB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6" o:title=""/>
                <o:lock v:ext="edit" aspectratio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C4BF4">
    <w:pPr>
      <w:pStyle w:val="10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lang w:val="zh-CN" w:eastAsia="zh-CN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2799715</wp:posOffset>
              </wp:positionH>
              <wp:positionV relativeFrom="paragraph">
                <wp:posOffset>-270510</wp:posOffset>
              </wp:positionV>
              <wp:extent cx="4236085" cy="9902825"/>
              <wp:effectExtent l="0" t="0" r="0" b="317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6085" cy="9902825"/>
                        <a:chOff x="0" y="0"/>
                        <a:chExt cx="4235910" cy="990263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2304332" y="0"/>
                          <a:ext cx="1931578" cy="9902630"/>
                          <a:chOff x="2304332" y="0"/>
                          <a:chExt cx="1931578" cy="9902630"/>
                        </a:xfrm>
                      </wpg:grpSpPr>
                      <wps:wsp>
                        <wps:cNvPr id="5" name="Rectángulo 5"/>
                        <wps:cNvSpPr/>
                        <wps:spPr>
                          <a:xfrm rot="10800000">
                            <a:off x="3982873" y="0"/>
                            <a:ext cx="253037" cy="930094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9000">
                                <a:srgbClr val="C6A96A"/>
                              </a:gs>
                              <a:gs pos="39000">
                                <a:srgbClr val="64171A"/>
                              </a:gs>
                              <a:gs pos="100000">
                                <a:srgbClr val="64171A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" name="Grupo 6"/>
                        <wpg:cNvGrpSpPr/>
                        <wpg:grpSpPr>
                          <a:xfrm>
                            <a:off x="2304332" y="9289855"/>
                            <a:ext cx="1824447" cy="612775"/>
                            <a:chOff x="2304332" y="9289855"/>
                            <a:chExt cx="1824447" cy="612775"/>
                          </a:xfrm>
                        </wpg:grpSpPr>
                        <wpg:grpSp>
                          <wpg:cNvPr id="7" name="Grupo 7"/>
                          <wpg:cNvGrpSpPr/>
                          <wpg:grpSpPr>
                            <a:xfrm>
                              <a:off x="2416527" y="9289855"/>
                              <a:ext cx="1712252" cy="612775"/>
                              <a:chOff x="2416527" y="9289855"/>
                              <a:chExt cx="1712252" cy="612775"/>
                            </a:xfrm>
                          </wpg:grpSpPr>
                          <wpg:grpSp>
                            <wpg:cNvPr id="8" name="Grupo 8"/>
                            <wpg:cNvGrpSpPr/>
                            <wpg:grpSpPr>
                              <a:xfrm>
                                <a:off x="3527271" y="9289855"/>
                                <a:ext cx="601508" cy="612775"/>
                                <a:chOff x="3527271" y="9289855"/>
                                <a:chExt cx="60198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n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21" t="11002" r="21664" b="557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7271" y="9289855"/>
                                  <a:ext cx="601980" cy="612775"/>
                                </a:xfrm>
                                <a:prstGeom prst="round1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947" y="9525991"/>
                                  <a:ext cx="311150" cy="130810"/>
                                </a:xfrm>
                                <a:prstGeom prst="round1Rect">
                                  <a:avLst>
                                    <a:gd name="adj" fmla="val 0"/>
                                  </a:avLst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2" name="Grupo 12"/>
                            <wpg:cNvGrpSpPr/>
                            <wpg:grpSpPr>
                              <a:xfrm>
                                <a:off x="2416527" y="9604005"/>
                                <a:ext cx="949190" cy="163830"/>
                                <a:chOff x="2416528" y="9604005"/>
                                <a:chExt cx="1933828" cy="334483"/>
                              </a:xfrm>
                            </wpg:grpSpPr>
                            <wpg:grpSp>
                              <wpg:cNvPr id="13" name="Grupo 13"/>
                              <wpg:cNvGrpSpPr/>
                              <wpg:grpSpPr>
                                <a:xfrm>
                                  <a:off x="2416528" y="9604005"/>
                                  <a:ext cx="1126124" cy="326639"/>
                                  <a:chOff x="2416528" y="9604005"/>
                                  <a:chExt cx="1126124" cy="3266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Imagen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0" t="12630" r="51713" b="115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16528" y="9604005"/>
                                    <a:ext cx="335547" cy="32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Imagen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853" t="11423" r="5685" b="1486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20255" y="9608248"/>
                                    <a:ext cx="322397" cy="322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9" name="Grupo 19"/>
                              <wpg:cNvGrpSpPr/>
                              <wpg:grpSpPr>
                                <a:xfrm>
                                  <a:off x="4013889" y="9610839"/>
                                  <a:ext cx="336467" cy="327649"/>
                                  <a:chOff x="4013889" y="9610839"/>
                                  <a:chExt cx="4931852" cy="4802624"/>
                                </a:xfrm>
                                <a:solidFill>
                                  <a:srgbClr val="C6A96A"/>
                                </a:solidFill>
                              </wpg:grpSpPr>
                              <wps:wsp>
                                <wps:cNvPr id="20" name="Anillo 29"/>
                                <wps:cNvSpPr/>
                                <wps:spPr>
                                  <a:xfrm rot="16200000">
                                    <a:off x="4953543" y="10399227"/>
                                    <a:ext cx="3092610" cy="2325235"/>
                                  </a:xfrm>
                                  <a:custGeom>
                                    <a:avLst/>
                                    <a:gdLst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971909" h="2851181">
                                        <a:moveTo>
                                          <a:pt x="0" y="1400198"/>
                                        </a:moveTo>
                                        <a:cubicBezTo>
                                          <a:pt x="-5" y="1235169"/>
                                          <a:pt x="2047867" y="-4220"/>
                                          <a:pt x="2709852" y="11"/>
                                        </a:cubicBezTo>
                                        <a:cubicBezTo>
                                          <a:pt x="3371837" y="4242"/>
                                          <a:pt x="3971909" y="638263"/>
                                          <a:pt x="3971909" y="1425586"/>
                                        </a:cubicBezTo>
                                        <a:cubicBezTo>
                                          <a:pt x="3971909" y="2212909"/>
                                          <a:pt x="3371837" y="2855392"/>
                                          <a:pt x="2709852" y="2851161"/>
                                        </a:cubicBezTo>
                                        <a:cubicBezTo>
                                          <a:pt x="2047867" y="2846930"/>
                                          <a:pt x="5" y="1565227"/>
                                          <a:pt x="0" y="1400198"/>
                                        </a:cubicBezTo>
                                        <a:close/>
                                        <a:moveTo>
                                          <a:pt x="1982785" y="1402576"/>
                                        </a:moveTo>
                                        <a:cubicBezTo>
                                          <a:pt x="1992443" y="1908857"/>
                                          <a:pt x="2406907" y="2125416"/>
                                          <a:pt x="2673341" y="2126473"/>
                                        </a:cubicBezTo>
                                        <a:cubicBezTo>
                                          <a:pt x="2939775" y="2127530"/>
                                          <a:pt x="3350408" y="1871546"/>
                                          <a:pt x="3338501" y="1408918"/>
                                        </a:cubicBezTo>
                                        <a:cubicBezTo>
                                          <a:pt x="3338501" y="970102"/>
                                          <a:pt x="2912785" y="732908"/>
                                          <a:pt x="2686832" y="731851"/>
                                        </a:cubicBezTo>
                                        <a:cubicBezTo>
                                          <a:pt x="2460879" y="730794"/>
                                          <a:pt x="1973127" y="896295"/>
                                          <a:pt x="1982785" y="14025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1" name="Elipse 28"/>
                                <wps:cNvSpPr/>
                                <wps:spPr>
                                  <a:xfrm>
                                    <a:off x="5138485" y="12888417"/>
                                    <a:ext cx="2661513" cy="1060540"/>
                                  </a:xfrm>
                                  <a:custGeom>
                                    <a:avLst/>
                                    <a:gdLst>
                                      <a:gd name="connsiteX0" fmla="*/ 7 w 3263522"/>
                                      <a:gd name="connsiteY0" fmla="*/ 659811 h 1362076"/>
                                      <a:gd name="connsiteX1" fmla="*/ 1104907 w 3263522"/>
                                      <a:gd name="connsiteY1" fmla="*/ 0 h 1362076"/>
                                      <a:gd name="connsiteX2" fmla="*/ 1343031 w 3263522"/>
                                      <a:gd name="connsiteY2" fmla="*/ 273049 h 1362076"/>
                                      <a:gd name="connsiteX3" fmla="*/ 1611127 w 3263522"/>
                                      <a:gd name="connsiteY3" fmla="*/ 951321 h 1362076"/>
                                      <a:gd name="connsiteX4" fmla="*/ 1914531 w 3263522"/>
                                      <a:gd name="connsiteY4" fmla="*/ 282574 h 1362076"/>
                                      <a:gd name="connsiteX5" fmla="*/ 2165356 w 3263522"/>
                                      <a:gd name="connsiteY5" fmla="*/ 6350 h 1362076"/>
                                      <a:gd name="connsiteX6" fmla="*/ 3263522 w 3263522"/>
                                      <a:gd name="connsiteY6" fmla="*/ 662986 h 1362076"/>
                                      <a:gd name="connsiteX7" fmla="*/ 1617477 w 3263522"/>
                                      <a:gd name="connsiteY7" fmla="*/ 1362076 h 1362076"/>
                                      <a:gd name="connsiteX8" fmla="*/ 7 w 3263522"/>
                                      <a:gd name="connsiteY8" fmla="*/ 659811 h 13620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263522" h="1362076">
                                        <a:moveTo>
                                          <a:pt x="7" y="659811"/>
                                        </a:moveTo>
                                        <a:cubicBezTo>
                                          <a:pt x="-2871" y="166098"/>
                                          <a:pt x="941691" y="40315"/>
                                          <a:pt x="1104907" y="0"/>
                                        </a:cubicBezTo>
                                        <a:lnTo>
                                          <a:pt x="1343031" y="273049"/>
                                        </a:lnTo>
                                        <a:cubicBezTo>
                                          <a:pt x="724138" y="397207"/>
                                          <a:pt x="807852" y="952909"/>
                                          <a:pt x="1611127" y="951321"/>
                                        </a:cubicBezTo>
                                        <a:cubicBezTo>
                                          <a:pt x="2414402" y="949733"/>
                                          <a:pt x="2611147" y="453298"/>
                                          <a:pt x="1914531" y="282574"/>
                                        </a:cubicBezTo>
                                        <a:lnTo>
                                          <a:pt x="2165356" y="6350"/>
                                        </a:lnTo>
                                        <a:cubicBezTo>
                                          <a:pt x="2474622" y="62540"/>
                                          <a:pt x="3238419" y="142286"/>
                                          <a:pt x="3263522" y="662986"/>
                                        </a:cubicBezTo>
                                        <a:cubicBezTo>
                                          <a:pt x="3215601" y="1145586"/>
                                          <a:pt x="2161396" y="1362605"/>
                                          <a:pt x="1617477" y="1362076"/>
                                        </a:cubicBezTo>
                                        <a:cubicBezTo>
                                          <a:pt x="1073558" y="1361547"/>
                                          <a:pt x="2885" y="1153524"/>
                                          <a:pt x="7" y="6598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8" name="Anillo 28"/>
                                <wps:cNvSpPr/>
                                <wps:spPr>
                                  <a:xfrm>
                                    <a:off x="4013889" y="9610839"/>
                                    <a:ext cx="4931852" cy="4802624"/>
                                  </a:xfrm>
                                  <a:prstGeom prst="donut">
                                    <a:avLst>
                                      <a:gd name="adj" fmla="val 3343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9" name="Cuadro de texto 59"/>
                          <wps:cNvSpPr txBox="1"/>
                          <wps:spPr>
                            <a:xfrm>
                              <a:off x="2304332" y="9317904"/>
                              <a:ext cx="1206111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566EFD">
                                <w:pP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zh-CN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zh-CN"/>
                                  </w:rPr>
                                  <w:t>www.asebc.gob.mx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grpSp>
                    <wps:wsp>
                      <wps:cNvPr id="3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9308542"/>
                          <a:ext cx="747630" cy="265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9277FC0">
                            <w:pPr>
                              <w:jc w:val="center"/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0.45pt;margin-top:-21.3pt;height:779.75pt;width:333.55pt;z-index:251660288;mso-width-relative:page;mso-height-relative:page;" coordsize="4235910,9902630" o:gfxdata="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">
              <o:lock v:ext="edit" aspectratio="f"/>
              <v:group id="_x0000_s1026" o:spid="_x0000_s1026" o:spt="203" style="position:absolute;left:2304332;top:0;height:9902630;width:1931578;" coordorigin="2304332,0" coordsize="1931578,990263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<o:lock v:ext="edit" aspectratio="f"/>
                <v:rect id="_x0000_s1026" o:spid="_x0000_s1026" o:spt="1" style="position:absolute;left:3982873;top:0;height:9300949;width:253037;rotation:11796480f;v-text-anchor:middle;" fillcolor="#F7FAFD [180]" filled="t" stroked="f" coordsize="21600,21600" o:gfxdata="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2o27sAAADa&#10;AAAADwAAAAAAAAABACAAAAAiAAAAZHJzL2Rvd25yZXYueG1sUEsBAhQAFAAAAAgAh07iQDMvBZ47&#10;AAAAOQAAABAAAAAAAAAAAQAgAAAACgEAAGRycy9zaGFwZXhtbC54bWxQSwUGAAAAAAYABgBbAQAA&#10;tAMAAAAA&#10;">
                  <v:fill type="gradient" on="t" color2="#64171A" colors="0f #F7FAFD;12452f #C6A96A;25559f #64171A;65536f #64171A" focus="100%" focussize="0,0" rotate="t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2304332;top:9289855;height:612775;width:1824447;" coordorigin="2304332,9289855" coordsize="1824447,61277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416527;top:9289855;height:612775;width:1712252;" coordorigin="2416527,9289855" coordsize="1712252,61277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group id="_x0000_s1026" o:spid="_x0000_s1026" o:spt="203" style="position:absolute;left:3527271;top:9289855;height:612775;width:601508;" coordorigin="3527271,9289855" coordsize="601980,61277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_x0000_s1026" o:spid="_x0000_s1026" o:spt="75" type="#_x0000_t75" style="position:absolute;left:3527271;top:9289855;height:612775;width:601980;" filled="f" o:preferrelative="t" stroked="f" coordsize="601980,612775" o:gfxdata="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0GMhG5AAAA2gAA&#10;AA8AAAAAAAAAAQAgAAAAIgAAAGRycy9kb3ducmV2LnhtbFBLAQIUABQAAAAIAIdO4kAzLwWeOwAA&#10;ADkAAAAQAAAAAAAAAAEAIAAAAAgBAABkcnMvc2hhcGV4bWwueG1sUEsFBgAAAAAGAAYAWwEAALID&#10;AAAAAA==&#10;">
                        <v:path o:connectlocs="300990,0;0,306387;300990,612775;601980,306387" o:connectangles="247,164,82,0"/>
                        <v:fill on="f" focussize="0,0"/>
                        <v:stroke on="f"/>
                        <v:imagedata r:id="rId1" cropleft="39270f" croptop="7210f" cropright="14198f" cropbottom="36519f" o:title=""/>
                        <o:lock v:ext="edit" aspectratio="t"/>
                      </v:shape>
                      <v:shape id="_x0000_s1026" o:spid="_x0000_s1026" o:spt="75" type="#_x0000_t75" style="position:absolute;left:3667947;top:9525991;height:130810;width:311150;" filled="f" o:preferrelative="t" stroked="f" coordsize="311150,130810" o:gfxdata="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yUp1bsAAADb&#10;AAAADwAAAAAAAAABACAAAAAiAAAAZHJzL2Rvd25yZXYueG1sUEsBAhQAFAAAAAgAh07iQDMvBZ47&#10;AAAAOQAAABAAAAAAAAAAAQAgAAAACgEAAGRycy9zaGFwZXhtbC54bWxQSwUGAAAAAAYABgBbAQAA&#10;tAMAAAAA&#10;">
                        <v:path o:connectlocs="155575,0;0,65405;155575,130810;311150,65405" o:connectangles="247,164,82,0"/>
                        <v:fill on="f" focussize="0,0"/>
                        <v:stroke on="f"/>
                        <v:imagedata r:id="rId2" o:title=""/>
                        <o:lock v:ext="edit" aspectratio="t"/>
                      </v:shape>
                    </v:group>
                    <v:group id="_x0000_s1026" o:spid="_x0000_s1026" o:spt="203" style="position:absolute;left:2416527;top:9604005;height:163830;width:949190;" coordorigin="2416528,9604005" coordsize="1933828,334483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_x0000_s1026" o:spid="_x0000_s1026" o:spt="203" style="position:absolute;left:2416528;top:9604005;height:326639;width:1126124;" coordorigin="2416528,9604005" coordsize="1126124,32663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75" type="#_x0000_t75" style="position:absolute;left:2416528;top:9604005;height:326639;width:335547;" filled="f" o:preferrelative="t" stroked="f" coordsize="21600,21600" o:gfxdata="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sb3L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3" cropleft="2949f" croptop="8277f" cropright="33891f" cropbottom="7598f" o:title=""/>
                          <o:lock v:ext="edit" aspectratio="t"/>
                        </v:shape>
                        <v:shape id="_x0000_s1026" o:spid="_x0000_s1026" o:spt="75" type="#_x0000_t75" style="position:absolute;left:3220255;top:9608248;height:322396;width:322397;" filled="f" o:preferrelative="t" stroked="f" coordsize="21600,21600" o:gfxdata="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OnA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4" cropleft="34638f" croptop="7486f" cropright="3726f" cropbottom="9743f" o:title=""/>
                          <o:lock v:ext="edit" aspectratio="t"/>
                        </v:shape>
                      </v:group>
                      <v:group id="_x0000_s1026" o:spid="_x0000_s1026" o:spt="203" style="position:absolute;left:4013889;top:9610839;height:327649;width:336467;" coordorigin="4013889,9610839" coordsize="4931852,480262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nillo 29" o:spid="_x0000_s1026" o:spt="100" style="position:absolute;left:4953543;top:10399227;height:2325235;width:3092610;rotation:-5898240f;v-text-anchor:middle;" filled="t" stroked="f" coordsize="3971909,2851181" o:gfxdata="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qcYVrgAAADbAAAA&#10;DwAAAAAAAAABACAAAAAiAAAAZHJzL2Rvd25yZXYueG1sUEsBAhQAFAAAAAgAh07iQDMvBZ47AAAA&#10;OQAAABAAAAAAAAAAAQAgAAAABwEAAGRycy9zaGFwZXhtbC54bWxQSwUGAAAAAAYABgBbAQAAsQMA&#10;AAAA&#10;" path="m0,1400198c-5,1235169,2047867,-4220,2709852,11c3371837,4242,3971909,638263,3971909,1425586c3971909,2212909,3371837,2855392,2709852,2851161c2047867,2846930,5,1565227,0,1400198xm1982785,1402576c1992443,1908857,2406907,2125416,2673341,2126473c2939775,2127530,3350408,1871546,3338501,1408918c3338501,970102,2912785,732908,2686832,731851c2460879,730794,1973127,896295,1982785,1402576xe">
                          <v:path o:connectlocs="0,1141909;2109946,8;3092610,1162613;2109946,2325218;0,1141909;1543837,1143848;2081518,1734210;2599425,1149020;2092022,596849;1543837,1143848" o:connectangles="0,0,0,0,0,0,0,0,0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Elipse 28" o:spid="_x0000_s1026" o:spt="100" style="position:absolute;left:5138485;top:12888417;height:1060540;width:2661513;v-text-anchor:middle;" filled="t" stroked="f" coordsize="3263522,1362076" o:gfxdata="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6IT8ugAAANsA&#10;AAAPAAAAAAAAAAEAIAAAACIAAABkcnMvZG93bnJldi54bWxQSwECFAAUAAAACACHTuJAMy8FnjsA&#10;AAA5AAAAEAAAAAAAAAABACAAAAAJAQAAZHJzL3NoYXBleG1sLnhtbFBLBQYAAAAABgAGAFsBAACz&#10;AwAAAAA=&#10;" path="m7,659811c-2871,166098,941691,40315,1104907,0l1343031,273049c724138,397207,807852,952909,1611127,951321c2414402,949733,2611147,453298,1914531,282574l2165356,6350c2474622,62540,3238419,142286,3263522,662986c3215601,1145586,2161396,1362605,1617477,1362076c1073558,1361547,2885,1153524,7,659811xe">
                          <v:path o:connectlocs="5,513742;901089,0;1095287,212601;1313928,740717;1561365,220017;1765921,4944;2661513,516214;1319107,1060540;5,513742" o:connectangles="0,0,0,0,0,0,0,0,0"/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_x0000_s1026" o:spid="_x0000_s1026" o:spt="23" type="#_x0000_t23" style="position:absolute;left:4013889;top:9610839;height:4802624;width:4931852;v-text-anchor:middle;" filled="t" stroked="f" coordsize="21600,21600" o:gfxdata="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3PaLsAAADb&#10;AAAADwAAAAAAAAABACAAAAAiAAAAZHJzL2Rvd25yZXYueG1sUEsBAhQAFAAAAAgAh07iQDMvBZ47&#10;AAAAOQAAABAAAAAAAAAAAQAgAAAACgEAAGRycy9zaGFwZXhtbC54bWxQSwUGAAAAAAYABgBbAQAA&#10;tAMAAAAA&#10;" adj="703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</v:group>
                  </v:group>
                  <v:shape id="Cuadro de texto 59" o:spid="_x0000_s1026" o:spt="202" type="#_x0000_t202" style="position:absolute;left:2304332;top:9317904;height:310515;width:1206111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6B566EFD">
                          <w:pPr>
                            <w:rPr>
                              <w:rFonts w:ascii="Arial" w:hAnsi="Arial" w:cs="Arial"/>
                              <w:color w:val="C6A96A"/>
                              <w:sz w:val="18"/>
                              <w:lang w:val="zh-CN"/>
                            </w:rPr>
                          </w:pPr>
                          <w:r>
                            <w:rPr>
                              <w:rFonts w:ascii="Arial" w:hAnsi="Arial" w:cs="Arial"/>
                              <w:color w:val="C6A96A"/>
                              <w:sz w:val="18"/>
                              <w:lang w:val="zh-CN"/>
                            </w:rPr>
                            <w:t>www.asebc.gob.mx</w:t>
                          </w:r>
                        </w:p>
                      </w:txbxContent>
                    </v:textbox>
                  </v:shape>
                </v:group>
              </v:group>
              <v:shape id="Cuadro de texto 2" o:spid="_x0000_s1026" o:spt="202" type="#_x0000_t202" style="position:absolute;left:0;top:9308542;height:265802;width:747630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9277FC0">
                      <w:pPr>
                        <w:jc w:val="center"/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instrText xml:space="preserve">PAGE   \* MERGEFORMAT</w:instrTex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Arial" w:hAnsi="Arial" w:cs="Arial"/>
        <w:sz w:val="20"/>
        <w:szCs w:val="20"/>
        <w:lang w:val="zh-CN" w:eastAsia="zh-CN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-88900</wp:posOffset>
              </wp:positionH>
              <wp:positionV relativeFrom="paragraph">
                <wp:posOffset>103505</wp:posOffset>
              </wp:positionV>
              <wp:extent cx="6355715" cy="8199755"/>
              <wp:effectExtent l="0" t="0" r="698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5862" cy="8199755"/>
                        <a:chOff x="0" y="0"/>
                        <a:chExt cx="6355862" cy="8199755"/>
                      </a:xfrm>
                    </wpg:grpSpPr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330" cy="1007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8262" y="1828800"/>
                          <a:ext cx="6197600" cy="6370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7pt;margin-top:8.15pt;height:645.65pt;width:500.45pt;z-index:-251657216;mso-width-relative:page;mso-height-relative:page;" coordsize="6355862,8199755" o:gfxdata="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Ix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Ey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2YWU3NDg2NS1jNWMzLTQ4NjctOTRjMy1iM2Y1MTkyZTU2NTM8&#10;L3N0UmVmOmluc3RhbmNlSUQ+CiAgICAgICAgICAgIDxzdFJlZjpkb2N1bWVudElEPnhtcC5kaWQ6&#10;MTdjNTMxMDQtYjJiZC1kYjRjLWFkZjgtNmRmMmJhY2FjMzUw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zMmM0ZDJh&#10;YS05N2FhLTRkNDItYmYxZi1iNjhjZGQ4OWFmN2U8L3N0RXZ0Omluc3RhbmNlSUQ+CiAgICAgICAg&#10;ICAgICAgICAgIDxzdEV2dDp3aGVuPjIwMjAtMDctMDFUMTU6Mjc6MTUtMDc6MDA8L3N0RXZ0Ondo&#10;ZW4+CiAgICAgICAgICAgICAgICAgIDxzdEV2dDpzb2Z0d2FyZUFnZW50PkFkb2JlIElsbHVzdHJh&#10;dG9yIDI0LjA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xMTU2M2FlNi01NmE5LTY5NGQtOTk3&#10;OC00MTU0YmNjM2NjNzI8L3N0RXZ0Omluc3RhbmNlSUQ+CiAgICAgICAgICAgICAgICAgIDxzdEV2&#10;dDp3aGVuPjIwMjAtMDctMDJUMTE6NTU6NDctMDc6MDA8L3N0RXZ0OndoZW4+CiAgICAgICAgICAg&#10;ICAgICAgIDxzdEV2dDpzb2Z0d2FyZUFnZW50PkFkb2JlIElsbHVzdHJhdG9yIEND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aWxsdXN0cmF0b3I6Q3JlYXRvclN1YlRvb2w+QUlSb2JpbjwvaWxsdXN0cmF0b3I6Q3JlYXRv&#10;clN1YlRvb2w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">
              <o:lock v:ext="edit" aspectratio="f"/>
              <v:shape id="_x0000_s1026" o:spid="_x0000_s1026" o:spt="75" type="#_x0000_t75" style="position:absolute;left:0;top:0;height:1007745;width:2386330;" filled="f" o:preferrelative="t" stroked="f" coordsize="21600,21600" o:gfxdata="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xaZ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5" o:title=""/>
                <o:lock v:ext="edit" aspectratio="t"/>
              </v:shape>
              <v:shape id="_x0000_s1026" o:spid="_x0000_s1026" o:spt="75" type="#_x0000_t75" style="position:absolute;left:158262;top:1828800;height:6370955;width:6197600;" filled="f" o:preferrelative="t" stroked="f" coordsize="21600,21600" o:gfxdata="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3p8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6" o:title=""/>
                <o:lock v:ext="edit" aspectratio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425"/>
  <w:noPunctuationKerning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AA5"/>
    <w:rsid w:val="00001D4B"/>
    <w:rsid w:val="00002D91"/>
    <w:rsid w:val="00003A97"/>
    <w:rsid w:val="00004774"/>
    <w:rsid w:val="0000536C"/>
    <w:rsid w:val="000066E0"/>
    <w:rsid w:val="00007F4B"/>
    <w:rsid w:val="000110C8"/>
    <w:rsid w:val="00011799"/>
    <w:rsid w:val="00011EC9"/>
    <w:rsid w:val="00012DE3"/>
    <w:rsid w:val="000160D5"/>
    <w:rsid w:val="000168EC"/>
    <w:rsid w:val="00017E91"/>
    <w:rsid w:val="000209EB"/>
    <w:rsid w:val="00025563"/>
    <w:rsid w:val="000317B8"/>
    <w:rsid w:val="00031854"/>
    <w:rsid w:val="000327E9"/>
    <w:rsid w:val="0003304F"/>
    <w:rsid w:val="0003444F"/>
    <w:rsid w:val="000369C4"/>
    <w:rsid w:val="00040691"/>
    <w:rsid w:val="00041823"/>
    <w:rsid w:val="00045407"/>
    <w:rsid w:val="0004590D"/>
    <w:rsid w:val="00047E4A"/>
    <w:rsid w:val="00052C3C"/>
    <w:rsid w:val="00056B2F"/>
    <w:rsid w:val="0005749D"/>
    <w:rsid w:val="00057E4F"/>
    <w:rsid w:val="00064AF5"/>
    <w:rsid w:val="000650A6"/>
    <w:rsid w:val="000661FF"/>
    <w:rsid w:val="00066232"/>
    <w:rsid w:val="00066A08"/>
    <w:rsid w:val="00066CD4"/>
    <w:rsid w:val="00070E54"/>
    <w:rsid w:val="00071B6A"/>
    <w:rsid w:val="000722CA"/>
    <w:rsid w:val="0007255D"/>
    <w:rsid w:val="0007295F"/>
    <w:rsid w:val="00073B86"/>
    <w:rsid w:val="00075638"/>
    <w:rsid w:val="00077082"/>
    <w:rsid w:val="000816B2"/>
    <w:rsid w:val="0008615A"/>
    <w:rsid w:val="00093418"/>
    <w:rsid w:val="00094754"/>
    <w:rsid w:val="000969CA"/>
    <w:rsid w:val="000A31C7"/>
    <w:rsid w:val="000A576C"/>
    <w:rsid w:val="000A73AD"/>
    <w:rsid w:val="000B1473"/>
    <w:rsid w:val="000B1B88"/>
    <w:rsid w:val="000B31A2"/>
    <w:rsid w:val="000B3F7E"/>
    <w:rsid w:val="000C2ED2"/>
    <w:rsid w:val="000C36E2"/>
    <w:rsid w:val="000C54E8"/>
    <w:rsid w:val="000C5D3C"/>
    <w:rsid w:val="000D02C6"/>
    <w:rsid w:val="000D4CCD"/>
    <w:rsid w:val="000E1FD2"/>
    <w:rsid w:val="000E2F17"/>
    <w:rsid w:val="000E3DC8"/>
    <w:rsid w:val="000E4DFF"/>
    <w:rsid w:val="000E5E35"/>
    <w:rsid w:val="000F1354"/>
    <w:rsid w:val="000F229E"/>
    <w:rsid w:val="000F371E"/>
    <w:rsid w:val="000F532C"/>
    <w:rsid w:val="000F5B3B"/>
    <w:rsid w:val="000F5B8A"/>
    <w:rsid w:val="000F69FE"/>
    <w:rsid w:val="000F7115"/>
    <w:rsid w:val="000F72DD"/>
    <w:rsid w:val="001016BA"/>
    <w:rsid w:val="001032B1"/>
    <w:rsid w:val="001049B9"/>
    <w:rsid w:val="0011237A"/>
    <w:rsid w:val="001162EB"/>
    <w:rsid w:val="00116A7F"/>
    <w:rsid w:val="0012026E"/>
    <w:rsid w:val="0012328E"/>
    <w:rsid w:val="00123330"/>
    <w:rsid w:val="0012457F"/>
    <w:rsid w:val="001259F0"/>
    <w:rsid w:val="001428C1"/>
    <w:rsid w:val="001431A3"/>
    <w:rsid w:val="00153790"/>
    <w:rsid w:val="0015452F"/>
    <w:rsid w:val="00157472"/>
    <w:rsid w:val="00166024"/>
    <w:rsid w:val="00166D78"/>
    <w:rsid w:val="00170FFA"/>
    <w:rsid w:val="00172D2A"/>
    <w:rsid w:val="00173C7A"/>
    <w:rsid w:val="001809FA"/>
    <w:rsid w:val="001825A6"/>
    <w:rsid w:val="001843FA"/>
    <w:rsid w:val="001929CE"/>
    <w:rsid w:val="00194B02"/>
    <w:rsid w:val="001963B1"/>
    <w:rsid w:val="001A0296"/>
    <w:rsid w:val="001A43E1"/>
    <w:rsid w:val="001A7C76"/>
    <w:rsid w:val="001B2DF1"/>
    <w:rsid w:val="001C2485"/>
    <w:rsid w:val="001C3C2B"/>
    <w:rsid w:val="001C42DA"/>
    <w:rsid w:val="001D0193"/>
    <w:rsid w:val="001D0872"/>
    <w:rsid w:val="001D1037"/>
    <w:rsid w:val="001D6AD8"/>
    <w:rsid w:val="001E1480"/>
    <w:rsid w:val="001E334F"/>
    <w:rsid w:val="001E3548"/>
    <w:rsid w:val="001F012F"/>
    <w:rsid w:val="001F0148"/>
    <w:rsid w:val="001F71AB"/>
    <w:rsid w:val="00203BA5"/>
    <w:rsid w:val="00204630"/>
    <w:rsid w:val="00204951"/>
    <w:rsid w:val="002050C0"/>
    <w:rsid w:val="00205955"/>
    <w:rsid w:val="002125D4"/>
    <w:rsid w:val="00213395"/>
    <w:rsid w:val="002144DE"/>
    <w:rsid w:val="00217B8E"/>
    <w:rsid w:val="00217D38"/>
    <w:rsid w:val="00225644"/>
    <w:rsid w:val="00225A14"/>
    <w:rsid w:val="00225DEC"/>
    <w:rsid w:val="00226C17"/>
    <w:rsid w:val="00226EBC"/>
    <w:rsid w:val="00231136"/>
    <w:rsid w:val="002335FE"/>
    <w:rsid w:val="0023552A"/>
    <w:rsid w:val="00235934"/>
    <w:rsid w:val="00257AC4"/>
    <w:rsid w:val="00266A32"/>
    <w:rsid w:val="0027063F"/>
    <w:rsid w:val="0027243B"/>
    <w:rsid w:val="00277E2B"/>
    <w:rsid w:val="00280FA7"/>
    <w:rsid w:val="0028582E"/>
    <w:rsid w:val="002867BF"/>
    <w:rsid w:val="00286F87"/>
    <w:rsid w:val="002907C0"/>
    <w:rsid w:val="00291478"/>
    <w:rsid w:val="00294725"/>
    <w:rsid w:val="0029492C"/>
    <w:rsid w:val="0029515C"/>
    <w:rsid w:val="00295863"/>
    <w:rsid w:val="002A267E"/>
    <w:rsid w:val="002A504A"/>
    <w:rsid w:val="002B1A19"/>
    <w:rsid w:val="002B412B"/>
    <w:rsid w:val="002B5A8A"/>
    <w:rsid w:val="002B5BD2"/>
    <w:rsid w:val="002C1E79"/>
    <w:rsid w:val="002C25DF"/>
    <w:rsid w:val="002C322A"/>
    <w:rsid w:val="002C44DE"/>
    <w:rsid w:val="002C5B2B"/>
    <w:rsid w:val="002D1B67"/>
    <w:rsid w:val="002D310A"/>
    <w:rsid w:val="002D55E5"/>
    <w:rsid w:val="002D7FD2"/>
    <w:rsid w:val="002E1373"/>
    <w:rsid w:val="002E6602"/>
    <w:rsid w:val="002E6AA5"/>
    <w:rsid w:val="002F36C4"/>
    <w:rsid w:val="002F652D"/>
    <w:rsid w:val="003027A5"/>
    <w:rsid w:val="003049D2"/>
    <w:rsid w:val="00304B03"/>
    <w:rsid w:val="00315BB2"/>
    <w:rsid w:val="00321E3F"/>
    <w:rsid w:val="00323601"/>
    <w:rsid w:val="00324815"/>
    <w:rsid w:val="00332872"/>
    <w:rsid w:val="00340E42"/>
    <w:rsid w:val="0034557D"/>
    <w:rsid w:val="003460F1"/>
    <w:rsid w:val="00346A25"/>
    <w:rsid w:val="00350213"/>
    <w:rsid w:val="00352F24"/>
    <w:rsid w:val="00355FC0"/>
    <w:rsid w:val="00356F8D"/>
    <w:rsid w:val="003570F5"/>
    <w:rsid w:val="00361060"/>
    <w:rsid w:val="003629B8"/>
    <w:rsid w:val="00363AD0"/>
    <w:rsid w:val="00365321"/>
    <w:rsid w:val="00366290"/>
    <w:rsid w:val="00370395"/>
    <w:rsid w:val="00371B41"/>
    <w:rsid w:val="00371F92"/>
    <w:rsid w:val="00372E59"/>
    <w:rsid w:val="003754EB"/>
    <w:rsid w:val="003819A8"/>
    <w:rsid w:val="00382688"/>
    <w:rsid w:val="00382A2C"/>
    <w:rsid w:val="00382C84"/>
    <w:rsid w:val="003861DE"/>
    <w:rsid w:val="003A21DD"/>
    <w:rsid w:val="003A3A7F"/>
    <w:rsid w:val="003A4149"/>
    <w:rsid w:val="003A7780"/>
    <w:rsid w:val="003A7F1D"/>
    <w:rsid w:val="003B02F7"/>
    <w:rsid w:val="003B03B2"/>
    <w:rsid w:val="003B4DE4"/>
    <w:rsid w:val="003C2E3A"/>
    <w:rsid w:val="003C53A3"/>
    <w:rsid w:val="003C5944"/>
    <w:rsid w:val="003D024B"/>
    <w:rsid w:val="003D0DD9"/>
    <w:rsid w:val="003D410A"/>
    <w:rsid w:val="003D6863"/>
    <w:rsid w:val="003D68C6"/>
    <w:rsid w:val="003D7C97"/>
    <w:rsid w:val="003E1FFD"/>
    <w:rsid w:val="003E40B5"/>
    <w:rsid w:val="003F06CE"/>
    <w:rsid w:val="003F1B9B"/>
    <w:rsid w:val="003F2347"/>
    <w:rsid w:val="003F3992"/>
    <w:rsid w:val="003F446D"/>
    <w:rsid w:val="003F626A"/>
    <w:rsid w:val="004004DE"/>
    <w:rsid w:val="0040241A"/>
    <w:rsid w:val="00402AAF"/>
    <w:rsid w:val="00412CBD"/>
    <w:rsid w:val="0041596B"/>
    <w:rsid w:val="004166B8"/>
    <w:rsid w:val="00416D7A"/>
    <w:rsid w:val="00417C09"/>
    <w:rsid w:val="00420721"/>
    <w:rsid w:val="0043243C"/>
    <w:rsid w:val="00434564"/>
    <w:rsid w:val="004371E5"/>
    <w:rsid w:val="004375FC"/>
    <w:rsid w:val="004379C3"/>
    <w:rsid w:val="004400F7"/>
    <w:rsid w:val="004401C1"/>
    <w:rsid w:val="00441DCE"/>
    <w:rsid w:val="00441F25"/>
    <w:rsid w:val="00442F9A"/>
    <w:rsid w:val="00453103"/>
    <w:rsid w:val="00461FA4"/>
    <w:rsid w:val="0046358E"/>
    <w:rsid w:val="0046382B"/>
    <w:rsid w:val="00463867"/>
    <w:rsid w:val="0046412D"/>
    <w:rsid w:val="00465910"/>
    <w:rsid w:val="00474111"/>
    <w:rsid w:val="00480C1E"/>
    <w:rsid w:val="00480CD2"/>
    <w:rsid w:val="00480ECC"/>
    <w:rsid w:val="00483117"/>
    <w:rsid w:val="00485364"/>
    <w:rsid w:val="0048629D"/>
    <w:rsid w:val="00490B39"/>
    <w:rsid w:val="00493D0E"/>
    <w:rsid w:val="00495987"/>
    <w:rsid w:val="00497220"/>
    <w:rsid w:val="004A1078"/>
    <w:rsid w:val="004A3798"/>
    <w:rsid w:val="004B0DBD"/>
    <w:rsid w:val="004B2952"/>
    <w:rsid w:val="004B35EF"/>
    <w:rsid w:val="004B4571"/>
    <w:rsid w:val="004B5C83"/>
    <w:rsid w:val="004B67BE"/>
    <w:rsid w:val="004C40A9"/>
    <w:rsid w:val="004C4B45"/>
    <w:rsid w:val="004C4FDF"/>
    <w:rsid w:val="004C5436"/>
    <w:rsid w:val="004D11F9"/>
    <w:rsid w:val="004D1A71"/>
    <w:rsid w:val="004D5842"/>
    <w:rsid w:val="004E2388"/>
    <w:rsid w:val="004E23D5"/>
    <w:rsid w:val="004E28C0"/>
    <w:rsid w:val="004E3223"/>
    <w:rsid w:val="004E425E"/>
    <w:rsid w:val="004E4877"/>
    <w:rsid w:val="004E544B"/>
    <w:rsid w:val="004E5483"/>
    <w:rsid w:val="004E6B6B"/>
    <w:rsid w:val="004F12A8"/>
    <w:rsid w:val="004F3151"/>
    <w:rsid w:val="004F4779"/>
    <w:rsid w:val="004F4A67"/>
    <w:rsid w:val="004F5482"/>
    <w:rsid w:val="004F7EF4"/>
    <w:rsid w:val="00506028"/>
    <w:rsid w:val="00506113"/>
    <w:rsid w:val="00510971"/>
    <w:rsid w:val="0051745A"/>
    <w:rsid w:val="005202EE"/>
    <w:rsid w:val="005208E3"/>
    <w:rsid w:val="00533ABE"/>
    <w:rsid w:val="00533E27"/>
    <w:rsid w:val="005449D0"/>
    <w:rsid w:val="00551390"/>
    <w:rsid w:val="00555937"/>
    <w:rsid w:val="00555ED1"/>
    <w:rsid w:val="0055732E"/>
    <w:rsid w:val="005638BA"/>
    <w:rsid w:val="00564611"/>
    <w:rsid w:val="00567F1E"/>
    <w:rsid w:val="0058004B"/>
    <w:rsid w:val="00582882"/>
    <w:rsid w:val="005835C3"/>
    <w:rsid w:val="0058410E"/>
    <w:rsid w:val="005923DD"/>
    <w:rsid w:val="005A1867"/>
    <w:rsid w:val="005A2DAA"/>
    <w:rsid w:val="005A2E2C"/>
    <w:rsid w:val="005A4BA2"/>
    <w:rsid w:val="005A6125"/>
    <w:rsid w:val="005A743C"/>
    <w:rsid w:val="005B3DF3"/>
    <w:rsid w:val="005B6038"/>
    <w:rsid w:val="005B71B4"/>
    <w:rsid w:val="005C031C"/>
    <w:rsid w:val="005C12BF"/>
    <w:rsid w:val="005C359D"/>
    <w:rsid w:val="005C3FE7"/>
    <w:rsid w:val="005C615A"/>
    <w:rsid w:val="005C76C8"/>
    <w:rsid w:val="005D33FA"/>
    <w:rsid w:val="005D3DAC"/>
    <w:rsid w:val="005D671A"/>
    <w:rsid w:val="005D72B8"/>
    <w:rsid w:val="005E3E92"/>
    <w:rsid w:val="005E5E4D"/>
    <w:rsid w:val="005F0C38"/>
    <w:rsid w:val="005F1B58"/>
    <w:rsid w:val="005F2AA4"/>
    <w:rsid w:val="005F451F"/>
    <w:rsid w:val="005F72F5"/>
    <w:rsid w:val="006071D3"/>
    <w:rsid w:val="00610ACA"/>
    <w:rsid w:val="00610B84"/>
    <w:rsid w:val="00613348"/>
    <w:rsid w:val="00615EF3"/>
    <w:rsid w:val="00616EDF"/>
    <w:rsid w:val="00617865"/>
    <w:rsid w:val="00621DE4"/>
    <w:rsid w:val="006223D6"/>
    <w:rsid w:val="00623803"/>
    <w:rsid w:val="006239BE"/>
    <w:rsid w:val="00624A72"/>
    <w:rsid w:val="00624C80"/>
    <w:rsid w:val="00627067"/>
    <w:rsid w:val="0063040A"/>
    <w:rsid w:val="00633619"/>
    <w:rsid w:val="0063603A"/>
    <w:rsid w:val="00637CF3"/>
    <w:rsid w:val="006455EC"/>
    <w:rsid w:val="00645741"/>
    <w:rsid w:val="0065109B"/>
    <w:rsid w:val="00653161"/>
    <w:rsid w:val="006548C2"/>
    <w:rsid w:val="00656931"/>
    <w:rsid w:val="00657E2C"/>
    <w:rsid w:val="00662F3E"/>
    <w:rsid w:val="006632E6"/>
    <w:rsid w:val="00667BE7"/>
    <w:rsid w:val="00671522"/>
    <w:rsid w:val="00672444"/>
    <w:rsid w:val="00674139"/>
    <w:rsid w:val="006754A1"/>
    <w:rsid w:val="0068147A"/>
    <w:rsid w:val="00682A7C"/>
    <w:rsid w:val="00682B1F"/>
    <w:rsid w:val="00685D71"/>
    <w:rsid w:val="006863FD"/>
    <w:rsid w:val="00686A0B"/>
    <w:rsid w:val="0068707A"/>
    <w:rsid w:val="0069303C"/>
    <w:rsid w:val="00693F8E"/>
    <w:rsid w:val="00696193"/>
    <w:rsid w:val="00696543"/>
    <w:rsid w:val="00697CBF"/>
    <w:rsid w:val="006A151F"/>
    <w:rsid w:val="006B26C5"/>
    <w:rsid w:val="006B57E3"/>
    <w:rsid w:val="006B6A30"/>
    <w:rsid w:val="006B6CBD"/>
    <w:rsid w:val="006C01B9"/>
    <w:rsid w:val="006C3E7B"/>
    <w:rsid w:val="006C6FE1"/>
    <w:rsid w:val="006D275C"/>
    <w:rsid w:val="006D27A6"/>
    <w:rsid w:val="006D7077"/>
    <w:rsid w:val="006E072A"/>
    <w:rsid w:val="006E19F5"/>
    <w:rsid w:val="006F17CE"/>
    <w:rsid w:val="006F1AD9"/>
    <w:rsid w:val="006F5547"/>
    <w:rsid w:val="006F59A1"/>
    <w:rsid w:val="00702B79"/>
    <w:rsid w:val="00702E23"/>
    <w:rsid w:val="0070448C"/>
    <w:rsid w:val="00721725"/>
    <w:rsid w:val="00725E87"/>
    <w:rsid w:val="00732422"/>
    <w:rsid w:val="00733106"/>
    <w:rsid w:val="00737202"/>
    <w:rsid w:val="00744BFC"/>
    <w:rsid w:val="00746BE2"/>
    <w:rsid w:val="00747AD1"/>
    <w:rsid w:val="00747DA7"/>
    <w:rsid w:val="007545B6"/>
    <w:rsid w:val="0075575C"/>
    <w:rsid w:val="007561C9"/>
    <w:rsid w:val="0076051A"/>
    <w:rsid w:val="00763042"/>
    <w:rsid w:val="007652C3"/>
    <w:rsid w:val="00765DD2"/>
    <w:rsid w:val="007667BE"/>
    <w:rsid w:val="00766EB5"/>
    <w:rsid w:val="0077157C"/>
    <w:rsid w:val="00775C16"/>
    <w:rsid w:val="007802C7"/>
    <w:rsid w:val="00780B9E"/>
    <w:rsid w:val="00780C5D"/>
    <w:rsid w:val="00781AEE"/>
    <w:rsid w:val="00782175"/>
    <w:rsid w:val="0078377D"/>
    <w:rsid w:val="00784261"/>
    <w:rsid w:val="00786D24"/>
    <w:rsid w:val="00787783"/>
    <w:rsid w:val="007A3C3C"/>
    <w:rsid w:val="007A5D5D"/>
    <w:rsid w:val="007A66E6"/>
    <w:rsid w:val="007B1955"/>
    <w:rsid w:val="007B383A"/>
    <w:rsid w:val="007B631E"/>
    <w:rsid w:val="007B6EED"/>
    <w:rsid w:val="007C0F8B"/>
    <w:rsid w:val="007C1763"/>
    <w:rsid w:val="007C17A9"/>
    <w:rsid w:val="007C6801"/>
    <w:rsid w:val="007C7A5C"/>
    <w:rsid w:val="007D3ECD"/>
    <w:rsid w:val="007D623E"/>
    <w:rsid w:val="007D6B59"/>
    <w:rsid w:val="007D7A4E"/>
    <w:rsid w:val="007E56E9"/>
    <w:rsid w:val="007E5CD6"/>
    <w:rsid w:val="007E7FE6"/>
    <w:rsid w:val="008013CA"/>
    <w:rsid w:val="00803120"/>
    <w:rsid w:val="00804174"/>
    <w:rsid w:val="00813732"/>
    <w:rsid w:val="00816785"/>
    <w:rsid w:val="00823BA7"/>
    <w:rsid w:val="0082446D"/>
    <w:rsid w:val="00826F98"/>
    <w:rsid w:val="00831D0A"/>
    <w:rsid w:val="008329C0"/>
    <w:rsid w:val="008347F4"/>
    <w:rsid w:val="00836604"/>
    <w:rsid w:val="00840F09"/>
    <w:rsid w:val="008418B8"/>
    <w:rsid w:val="008418D2"/>
    <w:rsid w:val="0084268F"/>
    <w:rsid w:val="00847A0F"/>
    <w:rsid w:val="00850146"/>
    <w:rsid w:val="00857168"/>
    <w:rsid w:val="008572B6"/>
    <w:rsid w:val="0085751A"/>
    <w:rsid w:val="00862F9B"/>
    <w:rsid w:val="00863C69"/>
    <w:rsid w:val="00864752"/>
    <w:rsid w:val="00873217"/>
    <w:rsid w:val="00873F1E"/>
    <w:rsid w:val="00874657"/>
    <w:rsid w:val="00874962"/>
    <w:rsid w:val="00875C45"/>
    <w:rsid w:val="00891674"/>
    <w:rsid w:val="00891F2E"/>
    <w:rsid w:val="008A1588"/>
    <w:rsid w:val="008A2CE5"/>
    <w:rsid w:val="008A3243"/>
    <w:rsid w:val="008A499B"/>
    <w:rsid w:val="008A71CA"/>
    <w:rsid w:val="008B4F38"/>
    <w:rsid w:val="008C0570"/>
    <w:rsid w:val="008C0C90"/>
    <w:rsid w:val="008C1D81"/>
    <w:rsid w:val="008C36A2"/>
    <w:rsid w:val="008C554C"/>
    <w:rsid w:val="008C573C"/>
    <w:rsid w:val="008C5B0E"/>
    <w:rsid w:val="008C64D7"/>
    <w:rsid w:val="008D1FBF"/>
    <w:rsid w:val="008D2595"/>
    <w:rsid w:val="008D3D29"/>
    <w:rsid w:val="008E03B8"/>
    <w:rsid w:val="008E3070"/>
    <w:rsid w:val="008E654D"/>
    <w:rsid w:val="008E6801"/>
    <w:rsid w:val="008E74E7"/>
    <w:rsid w:val="008F0975"/>
    <w:rsid w:val="008F26A6"/>
    <w:rsid w:val="008F6E4C"/>
    <w:rsid w:val="00900D75"/>
    <w:rsid w:val="00901091"/>
    <w:rsid w:val="00907863"/>
    <w:rsid w:val="00911AE9"/>
    <w:rsid w:val="00911CB4"/>
    <w:rsid w:val="00912C5D"/>
    <w:rsid w:val="009132E1"/>
    <w:rsid w:val="0091416C"/>
    <w:rsid w:val="009158C1"/>
    <w:rsid w:val="0092423F"/>
    <w:rsid w:val="00925B15"/>
    <w:rsid w:val="00931E08"/>
    <w:rsid w:val="00931FD2"/>
    <w:rsid w:val="0093285E"/>
    <w:rsid w:val="00934CCC"/>
    <w:rsid w:val="00935D91"/>
    <w:rsid w:val="00937250"/>
    <w:rsid w:val="00941541"/>
    <w:rsid w:val="00942D29"/>
    <w:rsid w:val="00951275"/>
    <w:rsid w:val="00952E97"/>
    <w:rsid w:val="0095311E"/>
    <w:rsid w:val="009534CA"/>
    <w:rsid w:val="00953807"/>
    <w:rsid w:val="009562E8"/>
    <w:rsid w:val="00956FB8"/>
    <w:rsid w:val="0096361B"/>
    <w:rsid w:val="00963637"/>
    <w:rsid w:val="00964900"/>
    <w:rsid w:val="00964C77"/>
    <w:rsid w:val="00965B48"/>
    <w:rsid w:val="009670BE"/>
    <w:rsid w:val="00980963"/>
    <w:rsid w:val="0098173D"/>
    <w:rsid w:val="00981866"/>
    <w:rsid w:val="009819DD"/>
    <w:rsid w:val="0098276D"/>
    <w:rsid w:val="00982BD7"/>
    <w:rsid w:val="00985DDE"/>
    <w:rsid w:val="00986C57"/>
    <w:rsid w:val="00986E7A"/>
    <w:rsid w:val="00991055"/>
    <w:rsid w:val="009910A8"/>
    <w:rsid w:val="00993631"/>
    <w:rsid w:val="00996702"/>
    <w:rsid w:val="00997A43"/>
    <w:rsid w:val="009A2B6D"/>
    <w:rsid w:val="009A3109"/>
    <w:rsid w:val="009A3CE8"/>
    <w:rsid w:val="009A7046"/>
    <w:rsid w:val="009B3A00"/>
    <w:rsid w:val="009B3B2A"/>
    <w:rsid w:val="009B5991"/>
    <w:rsid w:val="009B6872"/>
    <w:rsid w:val="009B7B1D"/>
    <w:rsid w:val="009C068E"/>
    <w:rsid w:val="009C7794"/>
    <w:rsid w:val="009E384A"/>
    <w:rsid w:val="009E45DE"/>
    <w:rsid w:val="009F0D92"/>
    <w:rsid w:val="009F257C"/>
    <w:rsid w:val="009F4E04"/>
    <w:rsid w:val="009F5171"/>
    <w:rsid w:val="009F519A"/>
    <w:rsid w:val="009F595F"/>
    <w:rsid w:val="009F76DB"/>
    <w:rsid w:val="00A109C3"/>
    <w:rsid w:val="00A11767"/>
    <w:rsid w:val="00A11FBD"/>
    <w:rsid w:val="00A12943"/>
    <w:rsid w:val="00A32678"/>
    <w:rsid w:val="00A34C07"/>
    <w:rsid w:val="00A35938"/>
    <w:rsid w:val="00A405B7"/>
    <w:rsid w:val="00A418D4"/>
    <w:rsid w:val="00A44D86"/>
    <w:rsid w:val="00A527DB"/>
    <w:rsid w:val="00A53E99"/>
    <w:rsid w:val="00A655CD"/>
    <w:rsid w:val="00A65F3B"/>
    <w:rsid w:val="00A67F41"/>
    <w:rsid w:val="00A70999"/>
    <w:rsid w:val="00A70B0D"/>
    <w:rsid w:val="00A72190"/>
    <w:rsid w:val="00A728E0"/>
    <w:rsid w:val="00A73EC4"/>
    <w:rsid w:val="00A74480"/>
    <w:rsid w:val="00A752B7"/>
    <w:rsid w:val="00A81A6E"/>
    <w:rsid w:val="00A8377E"/>
    <w:rsid w:val="00A85574"/>
    <w:rsid w:val="00A86B8C"/>
    <w:rsid w:val="00A92933"/>
    <w:rsid w:val="00A92B44"/>
    <w:rsid w:val="00A939FD"/>
    <w:rsid w:val="00A9433F"/>
    <w:rsid w:val="00A94584"/>
    <w:rsid w:val="00A95211"/>
    <w:rsid w:val="00A960D6"/>
    <w:rsid w:val="00AA14F9"/>
    <w:rsid w:val="00AA4F59"/>
    <w:rsid w:val="00AA635B"/>
    <w:rsid w:val="00AA7576"/>
    <w:rsid w:val="00AA7EA1"/>
    <w:rsid w:val="00AB0064"/>
    <w:rsid w:val="00AC3456"/>
    <w:rsid w:val="00AC3D59"/>
    <w:rsid w:val="00AC44D6"/>
    <w:rsid w:val="00AC4AF9"/>
    <w:rsid w:val="00AC6787"/>
    <w:rsid w:val="00AD14FE"/>
    <w:rsid w:val="00AD284A"/>
    <w:rsid w:val="00AD288A"/>
    <w:rsid w:val="00AD5043"/>
    <w:rsid w:val="00AD5226"/>
    <w:rsid w:val="00AE2EC3"/>
    <w:rsid w:val="00AE329E"/>
    <w:rsid w:val="00AE3EFA"/>
    <w:rsid w:val="00AE421D"/>
    <w:rsid w:val="00AF0131"/>
    <w:rsid w:val="00AF12F8"/>
    <w:rsid w:val="00AF13E2"/>
    <w:rsid w:val="00AF6CAB"/>
    <w:rsid w:val="00AF7387"/>
    <w:rsid w:val="00AF7FD4"/>
    <w:rsid w:val="00B00009"/>
    <w:rsid w:val="00B0174B"/>
    <w:rsid w:val="00B017F1"/>
    <w:rsid w:val="00B06762"/>
    <w:rsid w:val="00B06C13"/>
    <w:rsid w:val="00B11EAB"/>
    <w:rsid w:val="00B13222"/>
    <w:rsid w:val="00B2115E"/>
    <w:rsid w:val="00B21471"/>
    <w:rsid w:val="00B25BFD"/>
    <w:rsid w:val="00B266BE"/>
    <w:rsid w:val="00B27436"/>
    <w:rsid w:val="00B27D26"/>
    <w:rsid w:val="00B370B8"/>
    <w:rsid w:val="00B407A9"/>
    <w:rsid w:val="00B414F5"/>
    <w:rsid w:val="00B43C17"/>
    <w:rsid w:val="00B4698F"/>
    <w:rsid w:val="00B51AFB"/>
    <w:rsid w:val="00B54FB3"/>
    <w:rsid w:val="00B56526"/>
    <w:rsid w:val="00B570E3"/>
    <w:rsid w:val="00B62D56"/>
    <w:rsid w:val="00B64BCE"/>
    <w:rsid w:val="00B67025"/>
    <w:rsid w:val="00B763CF"/>
    <w:rsid w:val="00B77E49"/>
    <w:rsid w:val="00B806AE"/>
    <w:rsid w:val="00B80F8C"/>
    <w:rsid w:val="00B810AE"/>
    <w:rsid w:val="00B82CC4"/>
    <w:rsid w:val="00B84322"/>
    <w:rsid w:val="00B860FC"/>
    <w:rsid w:val="00B90222"/>
    <w:rsid w:val="00B93C39"/>
    <w:rsid w:val="00B94953"/>
    <w:rsid w:val="00B9642F"/>
    <w:rsid w:val="00B96A7B"/>
    <w:rsid w:val="00B96CA0"/>
    <w:rsid w:val="00B97379"/>
    <w:rsid w:val="00B979FC"/>
    <w:rsid w:val="00BA0FA7"/>
    <w:rsid w:val="00BA4D29"/>
    <w:rsid w:val="00BB1638"/>
    <w:rsid w:val="00BB217F"/>
    <w:rsid w:val="00BB225A"/>
    <w:rsid w:val="00BC6289"/>
    <w:rsid w:val="00BC76F8"/>
    <w:rsid w:val="00BD01B3"/>
    <w:rsid w:val="00BD0A80"/>
    <w:rsid w:val="00BD75D7"/>
    <w:rsid w:val="00BE1FC8"/>
    <w:rsid w:val="00BE711B"/>
    <w:rsid w:val="00BF0878"/>
    <w:rsid w:val="00BF08AB"/>
    <w:rsid w:val="00BF406A"/>
    <w:rsid w:val="00BF4C26"/>
    <w:rsid w:val="00C002E8"/>
    <w:rsid w:val="00C01B0A"/>
    <w:rsid w:val="00C04D10"/>
    <w:rsid w:val="00C05008"/>
    <w:rsid w:val="00C06477"/>
    <w:rsid w:val="00C130A0"/>
    <w:rsid w:val="00C16E22"/>
    <w:rsid w:val="00C17FBF"/>
    <w:rsid w:val="00C234F6"/>
    <w:rsid w:val="00C24D49"/>
    <w:rsid w:val="00C25809"/>
    <w:rsid w:val="00C313C1"/>
    <w:rsid w:val="00C3403E"/>
    <w:rsid w:val="00C37F6F"/>
    <w:rsid w:val="00C41436"/>
    <w:rsid w:val="00C47C97"/>
    <w:rsid w:val="00C51D36"/>
    <w:rsid w:val="00C54EE1"/>
    <w:rsid w:val="00C66662"/>
    <w:rsid w:val="00C71824"/>
    <w:rsid w:val="00C75436"/>
    <w:rsid w:val="00C76F8E"/>
    <w:rsid w:val="00C777FC"/>
    <w:rsid w:val="00C87EFF"/>
    <w:rsid w:val="00C90148"/>
    <w:rsid w:val="00C92DB7"/>
    <w:rsid w:val="00C952B0"/>
    <w:rsid w:val="00CA1E88"/>
    <w:rsid w:val="00CA35BA"/>
    <w:rsid w:val="00CA5C0E"/>
    <w:rsid w:val="00CB064D"/>
    <w:rsid w:val="00CB069A"/>
    <w:rsid w:val="00CB1893"/>
    <w:rsid w:val="00CB2968"/>
    <w:rsid w:val="00CB3B0D"/>
    <w:rsid w:val="00CB3BD2"/>
    <w:rsid w:val="00CB5F7A"/>
    <w:rsid w:val="00CB7AF0"/>
    <w:rsid w:val="00CC1521"/>
    <w:rsid w:val="00CC66CE"/>
    <w:rsid w:val="00CD01CD"/>
    <w:rsid w:val="00CD255A"/>
    <w:rsid w:val="00CD78D2"/>
    <w:rsid w:val="00CE00AD"/>
    <w:rsid w:val="00CE0359"/>
    <w:rsid w:val="00CE1688"/>
    <w:rsid w:val="00CF10D7"/>
    <w:rsid w:val="00CF3387"/>
    <w:rsid w:val="00CF53DD"/>
    <w:rsid w:val="00D04511"/>
    <w:rsid w:val="00D11450"/>
    <w:rsid w:val="00D149BA"/>
    <w:rsid w:val="00D14A0C"/>
    <w:rsid w:val="00D154AA"/>
    <w:rsid w:val="00D16951"/>
    <w:rsid w:val="00D20499"/>
    <w:rsid w:val="00D21B78"/>
    <w:rsid w:val="00D22EB8"/>
    <w:rsid w:val="00D27735"/>
    <w:rsid w:val="00D30268"/>
    <w:rsid w:val="00D31D52"/>
    <w:rsid w:val="00D34AA1"/>
    <w:rsid w:val="00D35DA9"/>
    <w:rsid w:val="00D35EF1"/>
    <w:rsid w:val="00D37002"/>
    <w:rsid w:val="00D37F8C"/>
    <w:rsid w:val="00D40F02"/>
    <w:rsid w:val="00D50C39"/>
    <w:rsid w:val="00D5189C"/>
    <w:rsid w:val="00D56F82"/>
    <w:rsid w:val="00D6270C"/>
    <w:rsid w:val="00D66015"/>
    <w:rsid w:val="00D70FBC"/>
    <w:rsid w:val="00D73A56"/>
    <w:rsid w:val="00D8136B"/>
    <w:rsid w:val="00D81B4C"/>
    <w:rsid w:val="00D8448A"/>
    <w:rsid w:val="00D850B6"/>
    <w:rsid w:val="00D87CD5"/>
    <w:rsid w:val="00D944AD"/>
    <w:rsid w:val="00D94B25"/>
    <w:rsid w:val="00D957EB"/>
    <w:rsid w:val="00D97F10"/>
    <w:rsid w:val="00DA02A2"/>
    <w:rsid w:val="00DA51C9"/>
    <w:rsid w:val="00DB0891"/>
    <w:rsid w:val="00DB3974"/>
    <w:rsid w:val="00DB4D18"/>
    <w:rsid w:val="00DC0AFE"/>
    <w:rsid w:val="00DC5DF3"/>
    <w:rsid w:val="00DC6A8C"/>
    <w:rsid w:val="00DD6FEB"/>
    <w:rsid w:val="00DE0599"/>
    <w:rsid w:val="00DE3C52"/>
    <w:rsid w:val="00DE4107"/>
    <w:rsid w:val="00DE59EB"/>
    <w:rsid w:val="00DF52F8"/>
    <w:rsid w:val="00E01673"/>
    <w:rsid w:val="00E03DA6"/>
    <w:rsid w:val="00E0417A"/>
    <w:rsid w:val="00E0523B"/>
    <w:rsid w:val="00E07D64"/>
    <w:rsid w:val="00E07E4B"/>
    <w:rsid w:val="00E11234"/>
    <w:rsid w:val="00E11FC6"/>
    <w:rsid w:val="00E13608"/>
    <w:rsid w:val="00E149C5"/>
    <w:rsid w:val="00E16F03"/>
    <w:rsid w:val="00E21D4F"/>
    <w:rsid w:val="00E22B4E"/>
    <w:rsid w:val="00E23AD1"/>
    <w:rsid w:val="00E25A17"/>
    <w:rsid w:val="00E2605E"/>
    <w:rsid w:val="00E26659"/>
    <w:rsid w:val="00E26F55"/>
    <w:rsid w:val="00E35F9B"/>
    <w:rsid w:val="00E421C0"/>
    <w:rsid w:val="00E441FC"/>
    <w:rsid w:val="00E44B83"/>
    <w:rsid w:val="00E475DB"/>
    <w:rsid w:val="00E47B05"/>
    <w:rsid w:val="00E50D8C"/>
    <w:rsid w:val="00E528D5"/>
    <w:rsid w:val="00E54B13"/>
    <w:rsid w:val="00E559E1"/>
    <w:rsid w:val="00E574C0"/>
    <w:rsid w:val="00E60C8A"/>
    <w:rsid w:val="00E62D0A"/>
    <w:rsid w:val="00E658D0"/>
    <w:rsid w:val="00E66297"/>
    <w:rsid w:val="00E702E7"/>
    <w:rsid w:val="00E70402"/>
    <w:rsid w:val="00E71E78"/>
    <w:rsid w:val="00E75404"/>
    <w:rsid w:val="00E81269"/>
    <w:rsid w:val="00E8178B"/>
    <w:rsid w:val="00E92C43"/>
    <w:rsid w:val="00EA07B8"/>
    <w:rsid w:val="00EA3DA9"/>
    <w:rsid w:val="00EA674D"/>
    <w:rsid w:val="00EB1245"/>
    <w:rsid w:val="00EB2595"/>
    <w:rsid w:val="00EB4947"/>
    <w:rsid w:val="00EB685C"/>
    <w:rsid w:val="00EC0DE7"/>
    <w:rsid w:val="00EC1806"/>
    <w:rsid w:val="00EC5614"/>
    <w:rsid w:val="00EC722E"/>
    <w:rsid w:val="00ED1FF8"/>
    <w:rsid w:val="00ED30B4"/>
    <w:rsid w:val="00ED63F1"/>
    <w:rsid w:val="00ED7BCD"/>
    <w:rsid w:val="00EE147B"/>
    <w:rsid w:val="00EE1775"/>
    <w:rsid w:val="00EE303C"/>
    <w:rsid w:val="00EE3E9F"/>
    <w:rsid w:val="00EF7DD0"/>
    <w:rsid w:val="00F042EE"/>
    <w:rsid w:val="00F05A06"/>
    <w:rsid w:val="00F13F9F"/>
    <w:rsid w:val="00F17905"/>
    <w:rsid w:val="00F21638"/>
    <w:rsid w:val="00F216E2"/>
    <w:rsid w:val="00F22F6D"/>
    <w:rsid w:val="00F32656"/>
    <w:rsid w:val="00F371E0"/>
    <w:rsid w:val="00F477D7"/>
    <w:rsid w:val="00F55591"/>
    <w:rsid w:val="00F616FC"/>
    <w:rsid w:val="00F70324"/>
    <w:rsid w:val="00F70767"/>
    <w:rsid w:val="00F74895"/>
    <w:rsid w:val="00F753EB"/>
    <w:rsid w:val="00F76EA8"/>
    <w:rsid w:val="00F8004C"/>
    <w:rsid w:val="00F824C5"/>
    <w:rsid w:val="00F92435"/>
    <w:rsid w:val="00F96C5A"/>
    <w:rsid w:val="00FA58CB"/>
    <w:rsid w:val="00FB1DAA"/>
    <w:rsid w:val="00FB3D62"/>
    <w:rsid w:val="00FB460C"/>
    <w:rsid w:val="00FB5306"/>
    <w:rsid w:val="00FB5E0A"/>
    <w:rsid w:val="00FC2A12"/>
    <w:rsid w:val="00FC5795"/>
    <w:rsid w:val="00FC70D6"/>
    <w:rsid w:val="00FD4D19"/>
    <w:rsid w:val="00FD6739"/>
    <w:rsid w:val="00FD7C20"/>
    <w:rsid w:val="00FE3FFB"/>
    <w:rsid w:val="00FE55C7"/>
    <w:rsid w:val="00FF3D8E"/>
    <w:rsid w:val="00FF510C"/>
    <w:rsid w:val="00FF6BCA"/>
    <w:rsid w:val="4993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s-MX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5">
    <w:name w:val="FollowedHyperlink"/>
    <w:basedOn w:val="2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page number"/>
    <w:basedOn w:val="2"/>
    <w:qFormat/>
    <w:uiPriority w:val="0"/>
  </w:style>
  <w:style w:type="character" w:styleId="7">
    <w:name w:val="Strong"/>
    <w:qFormat/>
    <w:uiPriority w:val="22"/>
    <w:rPr>
      <w:b/>
      <w:bCs/>
    </w:rPr>
  </w:style>
  <w:style w:type="paragraph" w:styleId="8">
    <w:name w:val="Balloon Text"/>
    <w:basedOn w:val="1"/>
    <w:link w:val="15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Body Text 2"/>
    <w:basedOn w:val="1"/>
    <w:link w:val="17"/>
    <w:qFormat/>
    <w:uiPriority w:val="0"/>
    <w:pPr>
      <w:spacing w:after="120" w:line="480" w:lineRule="auto"/>
    </w:pPr>
  </w:style>
  <w:style w:type="paragraph" w:styleId="10">
    <w:name w:val="header"/>
    <w:basedOn w:val="1"/>
    <w:link w:val="18"/>
    <w:uiPriority w:val="0"/>
    <w:pPr>
      <w:tabs>
        <w:tab w:val="center" w:pos="4320"/>
        <w:tab w:val="right" w:pos="8640"/>
      </w:tabs>
    </w:pPr>
  </w:style>
  <w:style w:type="paragraph" w:styleId="11">
    <w:name w:val="Body Text Indent"/>
    <w:basedOn w:val="1"/>
    <w:link w:val="20"/>
    <w:qFormat/>
    <w:uiPriority w:val="0"/>
    <w:pPr>
      <w:ind w:left="720" w:hanging="720"/>
      <w:jc w:val="both"/>
    </w:pPr>
    <w:rPr>
      <w:rFonts w:eastAsia="Batang"/>
      <w:sz w:val="22"/>
      <w:szCs w:val="20"/>
      <w:lang w:val="es-ES"/>
    </w:rPr>
  </w:style>
  <w:style w:type="paragraph" w:styleId="12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lang w:eastAsia="es-MX"/>
    </w:rPr>
  </w:style>
  <w:style w:type="paragraph" w:styleId="13">
    <w:name w:val="footer"/>
    <w:basedOn w:val="1"/>
    <w:link w:val="19"/>
    <w:qFormat/>
    <w:uiPriority w:val="99"/>
    <w:pPr>
      <w:tabs>
        <w:tab w:val="center" w:pos="4320"/>
        <w:tab w:val="right" w:pos="8640"/>
      </w:tabs>
    </w:pPr>
  </w:style>
  <w:style w:type="table" w:styleId="1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">
    <w:name w:val="Texto de globo Car"/>
    <w:link w:val="8"/>
    <w:semiHidden/>
    <w:qFormat/>
    <w:uiPriority w:val="99"/>
    <w:rPr>
      <w:rFonts w:ascii="Tahoma" w:hAnsi="Tahoma" w:cs="Tahoma"/>
      <w:sz w:val="16"/>
      <w:szCs w:val="16"/>
      <w:lang w:val="es-MX"/>
    </w:rPr>
  </w:style>
  <w:style w:type="paragraph" w:styleId="16">
    <w:name w:val="No Spacing"/>
    <w:qFormat/>
    <w:uiPriority w:val="1"/>
    <w:rPr>
      <w:rFonts w:ascii="Times New Roman" w:hAnsi="Times New Roman" w:eastAsia="Times New Roman" w:cs="Times New Roman"/>
      <w:sz w:val="24"/>
      <w:szCs w:val="24"/>
      <w:lang w:val="es-MX" w:eastAsia="en-US" w:bidi="ar-SA"/>
    </w:rPr>
  </w:style>
  <w:style w:type="character" w:customStyle="1" w:styleId="17">
    <w:name w:val="Texto independiente 2 Car"/>
    <w:link w:val="9"/>
    <w:uiPriority w:val="0"/>
    <w:rPr>
      <w:sz w:val="24"/>
      <w:szCs w:val="24"/>
      <w:lang w:eastAsia="en-US"/>
    </w:rPr>
  </w:style>
  <w:style w:type="character" w:customStyle="1" w:styleId="18">
    <w:name w:val="Encabezado Car"/>
    <w:link w:val="10"/>
    <w:uiPriority w:val="0"/>
    <w:rPr>
      <w:sz w:val="24"/>
      <w:szCs w:val="24"/>
      <w:lang w:eastAsia="en-US"/>
    </w:rPr>
  </w:style>
  <w:style w:type="character" w:customStyle="1" w:styleId="19">
    <w:name w:val="Pie de página Car"/>
    <w:link w:val="13"/>
    <w:qFormat/>
    <w:uiPriority w:val="99"/>
    <w:rPr>
      <w:sz w:val="24"/>
      <w:szCs w:val="24"/>
      <w:lang w:eastAsia="en-US"/>
    </w:rPr>
  </w:style>
  <w:style w:type="character" w:customStyle="1" w:styleId="20">
    <w:name w:val="Sangría de texto normal Car"/>
    <w:link w:val="11"/>
    <w:uiPriority w:val="0"/>
    <w:rPr>
      <w:rFonts w:eastAsia="Batang"/>
      <w:sz w:val="22"/>
      <w:lang w:val="es-ES"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aacuna\Documents\MANUAL%20DE%20IMAGEN%20ASEBC\ANEXOS2020\Plantill%20Oficio%20Escudo%20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07453C-638F-4816-A367-E4ACD02841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 Oficio Escudo 2020</Template>
  <Company>Microsoft</Company>
  <Pages>2</Pages>
  <Words>259</Words>
  <Characters>1537</Characters>
  <Lines>12</Lines>
  <Paragraphs>3</Paragraphs>
  <TotalTime>133</TotalTime>
  <ScaleCrop>false</ScaleCrop>
  <LinksUpToDate>false</LinksUpToDate>
  <CharactersWithSpaces>1793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2022-05-09T18:08:00Z</dcterms:created>
  <dc:creator>Karina Acuña; Ana Bertha Macías Arce</dc:creator>
  <cp:lastModifiedBy>yudit.hernandez</cp:lastModifiedBy>
  <cp:lastPrinted>2022-11-09T20:22:00Z</cp:lastPrinted>
  <dcterms:modified xsi:type="dcterms:W3CDTF">2024-12-10T22:59:59Z</dcterms:modified>
  <dc:title>Mexicali, Baja California, a 06 de marzo de 2012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3082-12.2.0.19307</vt:lpwstr>
  </property>
  <property fmtid="{D5CDD505-2E9C-101B-9397-08002B2CF9AE}" pid="3" name="ICV">
    <vt:lpwstr>D7412A26315A4B39BC7356109EBAD57B_13</vt:lpwstr>
  </property>
</Properties>
</file>